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vertAnchor="text" w:tblpXSpec="center" w:tblpY="1"/>
        <w:tblOverlap w:val="never"/>
        <w:tblW w:w="5000" w:type="pct"/>
        <w:tblBorders>
          <w:top w:val="single" w:sz="8" w:space="0" w:color="6491BB"/>
          <w:left w:val="single" w:sz="8" w:space="0" w:color="6491BB"/>
          <w:bottom w:val="single" w:sz="8" w:space="0" w:color="6491BB"/>
          <w:right w:val="single" w:sz="8" w:space="0" w:color="6491BB"/>
          <w:insideH w:val="single" w:sz="8" w:space="0" w:color="6491BB"/>
          <w:insideV w:val="single" w:sz="8" w:space="0" w:color="6491BB"/>
        </w:tblBorders>
        <w:tblCellMar>
          <w:top w:w="418" w:type="dxa"/>
          <w:left w:w="504" w:type="dxa"/>
          <w:bottom w:w="418" w:type="dxa"/>
          <w:right w:w="504" w:type="dxa"/>
        </w:tblCellMar>
        <w:tblLook w:val="04A0" w:firstRow="1" w:lastRow="0" w:firstColumn="1" w:lastColumn="0" w:noHBand="0" w:noVBand="1"/>
      </w:tblPr>
      <w:tblGrid>
        <w:gridCol w:w="3502"/>
        <w:gridCol w:w="7816"/>
      </w:tblGrid>
      <w:tr w:rsidR="00F91753" w:rsidRPr="00711EEA" w14:paraId="2EA50693" w14:textId="77777777" w:rsidTr="005409E1">
        <w:trPr>
          <w:trHeight w:val="284"/>
        </w:trPr>
        <w:tc>
          <w:tcPr>
            <w:tcW w:w="11318" w:type="dxa"/>
            <w:gridSpan w:val="2"/>
            <w:tcBorders>
              <w:top w:val="nil"/>
            </w:tcBorders>
            <w:shd w:val="clear" w:color="auto" w:fill="6491BB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5C12B40" w14:textId="77777777" w:rsidR="00F91753" w:rsidRPr="00711EEA" w:rsidRDefault="00F91753" w:rsidP="001F1D07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  <w:bookmarkStart w:id="0" w:name="_GoBack"/>
            <w:bookmarkEnd w:id="0"/>
          </w:p>
        </w:tc>
      </w:tr>
      <w:tr w:rsidR="001F1D07" w:rsidRPr="00DF33BB" w14:paraId="2711FB62" w14:textId="77777777" w:rsidTr="00BC53FF">
        <w:trPr>
          <w:trHeight w:val="11194"/>
        </w:trPr>
        <w:tc>
          <w:tcPr>
            <w:tcW w:w="3518" w:type="dxa"/>
            <w:tcBorders>
              <w:top w:val="single" w:sz="8" w:space="0" w:color="6491BB"/>
              <w:left w:val="single" w:sz="8" w:space="0" w:color="6491BB"/>
              <w:bottom w:val="single" w:sz="12" w:space="0" w:color="6491BB"/>
              <w:right w:val="single" w:sz="8" w:space="0" w:color="6491BB"/>
            </w:tcBorders>
            <w:shd w:val="clear" w:color="auto" w:fill="DAE2EC" w:themeFill="accent5"/>
          </w:tcPr>
          <w:p w14:paraId="0B24DA9E" w14:textId="2D1E891C" w:rsidR="00792D43" w:rsidRPr="00DF33BB" w:rsidRDefault="00E60B48" w:rsidP="001F1D07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927D318" wp14:editId="71C7F186">
                  <wp:extent cx="180489" cy="130226"/>
                  <wp:effectExtent l="0" t="0" r="0" b="317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89" cy="13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noProof/>
                <w:sz w:val="24"/>
                <w:szCs w:val="24"/>
                <w:lang w:val="es-ES"/>
              </w:rPr>
              <w:t xml:space="preserve"> </w:t>
            </w:r>
            <w:r w:rsidR="006C0768" w:rsidRPr="00DF33BB">
              <w:rPr>
                <w:b w:val="0"/>
                <w:noProof/>
                <w:sz w:val="22"/>
                <w:szCs w:val="22"/>
                <w:lang w:val="es-ES"/>
              </w:rPr>
              <w:t>Apellidos, Nombre</w:t>
            </w:r>
          </w:p>
          <w:p w14:paraId="23414075" w14:textId="314D241B" w:rsidR="006C0768" w:rsidRPr="00DF33BB" w:rsidRDefault="000931CB" w:rsidP="001F1D07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9DA3A3B" wp14:editId="235B9999">
                  <wp:extent cx="144000" cy="128224"/>
                  <wp:effectExtent l="0" t="0" r="8890" b="571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28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</w:t>
            </w:r>
            <w:r w:rsidR="00E706FC"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</w:t>
            </w:r>
            <w:r w:rsidR="006C0768" w:rsidRPr="00DF33BB">
              <w:rPr>
                <w:b w:val="0"/>
                <w:noProof/>
                <w:sz w:val="22"/>
                <w:szCs w:val="22"/>
                <w:lang w:val="es-ES"/>
              </w:rPr>
              <w:t>Fecha de nacimiento</w:t>
            </w:r>
          </w:p>
          <w:p w14:paraId="1FE38D2F" w14:textId="65B4946C" w:rsidR="00792D43" w:rsidRPr="00DF33BB" w:rsidRDefault="00D64622" w:rsidP="001F1D07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74D9E1B3" wp14:editId="75134236">
                  <wp:extent cx="144145" cy="127000"/>
                  <wp:effectExtent l="0" t="0" r="0" b="0"/>
                  <wp:docPr id="898687202" name="Imagen 8986872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45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</w:t>
            </w:r>
            <w:r w:rsidR="00B014DE"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</w:t>
            </w:r>
            <w:r w:rsidR="006C0768" w:rsidRPr="00DF33BB">
              <w:rPr>
                <w:b w:val="0"/>
                <w:noProof/>
                <w:sz w:val="22"/>
                <w:szCs w:val="22"/>
                <w:lang w:val="es-ES"/>
              </w:rPr>
              <w:t>Municipio de residencia</w:t>
            </w:r>
          </w:p>
          <w:p w14:paraId="63378C2F" w14:textId="77777777" w:rsidR="00686284" w:rsidRPr="00E469AC" w:rsidRDefault="00D64622" w:rsidP="001F1D07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9637173" wp14:editId="0600BD1F">
                  <wp:extent cx="194945" cy="186055"/>
                  <wp:effectExtent l="0" t="0" r="0" b="0"/>
                  <wp:docPr id="61239192" name="Imagen 61239192" title="Icono de teléfon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45" cy="18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53B71"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</w:t>
            </w:r>
            <w:r w:rsidR="006C0768" w:rsidRPr="71C7F186">
              <w:rPr>
                <w:b w:val="0"/>
                <w:noProof/>
                <w:sz w:val="22"/>
                <w:szCs w:val="22"/>
                <w:lang w:val="es-ES"/>
              </w:rPr>
              <w:t>Teléfono/s de contacto</w:t>
            </w:r>
          </w:p>
          <w:p w14:paraId="77ABF6DF" w14:textId="61164DBD" w:rsidR="006C0768" w:rsidRPr="00DF33BB" w:rsidRDefault="00B312DD" w:rsidP="00B312DD">
            <w:pPr>
              <w:pStyle w:val="Contacto"/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62B028D" wp14:editId="2FB14306">
                  <wp:extent cx="169697" cy="129600"/>
                  <wp:effectExtent l="0" t="0" r="1905" b="381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97" cy="1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 </w:t>
            </w:r>
            <w:r w:rsidR="006C0768" w:rsidRPr="00DF33BB">
              <w:rPr>
                <w:b w:val="0"/>
                <w:noProof/>
                <w:sz w:val="22"/>
                <w:szCs w:val="22"/>
                <w:lang w:val="es-ES"/>
              </w:rPr>
              <w:t>Correo electr</w:t>
            </w:r>
            <w:r w:rsidR="00D55FB2" w:rsidRPr="00DF33BB">
              <w:rPr>
                <w:b w:val="0"/>
                <w:noProof/>
                <w:sz w:val="22"/>
                <w:szCs w:val="22"/>
                <w:lang w:val="es-ES"/>
              </w:rPr>
              <w:t>ó</w:t>
            </w:r>
            <w:r w:rsidR="006C0768" w:rsidRPr="00DF33BB">
              <w:rPr>
                <w:b w:val="0"/>
                <w:noProof/>
                <w:sz w:val="22"/>
                <w:szCs w:val="22"/>
                <w:lang w:val="es-ES"/>
              </w:rPr>
              <w:t>nico</w:t>
            </w:r>
          </w:p>
        </w:tc>
        <w:tc>
          <w:tcPr>
            <w:tcW w:w="7800" w:type="dxa"/>
            <w:tcBorders>
              <w:left w:val="single" w:sz="8" w:space="0" w:color="6491BB"/>
              <w:bottom w:val="single" w:sz="12" w:space="0" w:color="6491BB"/>
            </w:tcBorders>
            <w:shd w:val="clear" w:color="auto" w:fill="auto"/>
          </w:tcPr>
          <w:p w14:paraId="4C98082C" w14:textId="1A938309" w:rsidR="008A28ED" w:rsidRPr="00362CE1" w:rsidRDefault="00D81D93" w:rsidP="002E160E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caps w:val="0"/>
              </w:rPr>
              <w:t xml:space="preserve">  </w:t>
            </w:r>
            <w:r w:rsidR="00900AC8">
              <w:rPr>
                <w:caps w:val="0"/>
              </w:rPr>
              <w:br/>
            </w:r>
            <w:r w:rsidR="00900AC8">
              <w:rPr>
                <w:caps w:val="0"/>
                <w:noProof/>
                <w:lang w:eastAsia="es-ES"/>
              </w:rPr>
              <w:drawing>
                <wp:inline distT="0" distB="0" distL="0" distR="0" wp14:anchorId="16CCCA85" wp14:editId="4981FB53">
                  <wp:extent cx="182880" cy="158496"/>
                  <wp:effectExtent l="0" t="0" r="762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xperiencia_profesional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58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00AC8">
              <w:rPr>
                <w:caps w:val="0"/>
              </w:rPr>
              <w:t xml:space="preserve"> </w:t>
            </w:r>
            <w:r w:rsidR="00C362CD" w:rsidRPr="00362CE1">
              <w:rPr>
                <w:caps w:val="0"/>
              </w:rPr>
              <w:t>EXPERIENCIA PROFESIONAL</w:t>
            </w:r>
            <w:commentRangeStart w:id="1"/>
            <w:commentRangeEnd w:id="1"/>
          </w:p>
          <w:p w14:paraId="312A4238" w14:textId="6B78BC88" w:rsidR="008D3E17" w:rsidRPr="008D3E17" w:rsidRDefault="008D3E17" w:rsidP="001F1D07">
            <w:pPr>
              <w:framePr w:wrap="auto" w:vAnchor="margin" w:xAlign="left" w:yAlign="inline"/>
              <w:suppressOverlap w:val="0"/>
              <w:rPr>
                <w:lang w:val="es-ES"/>
              </w:rPr>
            </w:pPr>
            <w:r>
              <w:rPr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E593E9" wp14:editId="39B2BA8D">
                      <wp:simplePos x="0" y="0"/>
                      <wp:positionH relativeFrom="column">
                        <wp:posOffset>-476</wp:posOffset>
                      </wp:positionH>
                      <wp:positionV relativeFrom="paragraph">
                        <wp:posOffset>18733</wp:posOffset>
                      </wp:positionV>
                      <wp:extent cx="1157287" cy="0"/>
                      <wp:effectExtent l="0" t="0" r="24130" b="19050"/>
                      <wp:wrapNone/>
                      <wp:docPr id="12" name="Conector rec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728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6491BB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BF4EAE0" id="Conector recto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05pt,1.5pt" to="91.0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" strokecolor="#6491bb" strokeweight="1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aconcuadrcula"/>
              <w:tblW w:w="0" w:type="auto"/>
              <w:tblBorders>
                <w:top w:val="single" w:sz="48" w:space="0" w:color="6491BB"/>
                <w:left w:val="none" w:sz="0" w:space="0" w:color="auto"/>
                <w:bottom w:val="single" w:sz="8" w:space="0" w:color="6491BB"/>
                <w:right w:val="none" w:sz="0" w:space="0" w:color="auto"/>
                <w:insideH w:val="single" w:sz="6" w:space="0" w:color="6491BB"/>
                <w:insideV w:val="single" w:sz="8" w:space="0" w:color="6491BB"/>
              </w:tblBorders>
              <w:tblLook w:val="04A0" w:firstRow="1" w:lastRow="0" w:firstColumn="1" w:lastColumn="0" w:noHBand="0" w:noVBand="1"/>
            </w:tblPr>
            <w:tblGrid>
              <w:gridCol w:w="1093"/>
              <w:gridCol w:w="889"/>
              <w:gridCol w:w="4706"/>
            </w:tblGrid>
            <w:tr w:rsidR="00D6112C" w:rsidRPr="00DF33BB" w14:paraId="6F295BC8" w14:textId="77777777" w:rsidTr="008E7160">
              <w:tc>
                <w:tcPr>
                  <w:tcW w:w="0" w:type="auto"/>
                  <w:vAlign w:val="center"/>
                </w:tcPr>
                <w:p w14:paraId="48AA0084" w14:textId="4B2E43CF" w:rsidR="0038034F" w:rsidRPr="00C832CE" w:rsidRDefault="0038034F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 w:rsidRPr="00C832CE">
                    <w:rPr>
                      <w:noProof/>
                      <w:lang w:val="en-GB"/>
                    </w:rPr>
                    <w:t>Fecha inicio</w:t>
                  </w:r>
                </w:p>
              </w:tc>
              <w:tc>
                <w:tcPr>
                  <w:tcW w:w="0" w:type="auto"/>
                  <w:vAlign w:val="center"/>
                </w:tcPr>
                <w:p w14:paraId="3CE2AE75" w14:textId="2ADBD88B" w:rsidR="0038034F" w:rsidRPr="00C832CE" w:rsidRDefault="0038034F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 w:rsidRPr="00C832CE">
                    <w:rPr>
                      <w:noProof/>
                      <w:lang w:val="en-GB"/>
                    </w:rPr>
                    <w:t>Fecha fin</w:t>
                  </w:r>
                </w:p>
              </w:tc>
              <w:tc>
                <w:tcPr>
                  <w:tcW w:w="4706" w:type="dxa"/>
                  <w:vAlign w:val="center"/>
                </w:tcPr>
                <w:p w14:paraId="5F4B848F" w14:textId="16E53EAB" w:rsidR="0038034F" w:rsidRPr="00DF33BB" w:rsidRDefault="00C832CE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lang w:val="es-ES"/>
                    </w:rPr>
                    <w:t>Puesto de trabajo. Nombre de la empresa</w:t>
                  </w:r>
                </w:p>
              </w:tc>
            </w:tr>
            <w:tr w:rsidR="001F1D07" w:rsidRPr="00DF33BB" w14:paraId="32ADC4A5" w14:textId="77777777" w:rsidTr="008E7160">
              <w:trPr>
                <w:trHeight w:val="674"/>
              </w:trPr>
              <w:tc>
                <w:tcPr>
                  <w:tcW w:w="0" w:type="auto"/>
                  <w:vAlign w:val="center"/>
                </w:tcPr>
                <w:p w14:paraId="7D44BB3B" w14:textId="77777777" w:rsidR="0038034F" w:rsidRPr="00DF33BB" w:rsidRDefault="0038034F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0CFC8A9" w14:textId="77777777" w:rsidR="0038034F" w:rsidRPr="00DF33BB" w:rsidRDefault="0038034F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4706" w:type="dxa"/>
                  <w:vAlign w:val="center"/>
                </w:tcPr>
                <w:p w14:paraId="0E11B1E3" w14:textId="77777777" w:rsidR="00C832CE" w:rsidRPr="00DF33BB" w:rsidRDefault="00C832C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 xml:space="preserve">- Competencias técnicas desarrolladas en el puesto. </w:t>
                  </w:r>
                </w:p>
                <w:p w14:paraId="4E51C98B" w14:textId="57E21C04" w:rsidR="0038034F" w:rsidRPr="00DF33BB" w:rsidRDefault="00C832C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- Logros conseguidos que se quieran destacar.</w:t>
                  </w:r>
                </w:p>
              </w:tc>
            </w:tr>
          </w:tbl>
          <w:p w14:paraId="306C877F" w14:textId="77777777" w:rsidR="00686284" w:rsidRPr="00DF33BB" w:rsidRDefault="00686284" w:rsidP="001F1D07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424B09F4" w14:textId="77777777" w:rsidR="002656F3" w:rsidRDefault="002656F3" w:rsidP="002E160E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7D4827A5" w14:textId="08049007" w:rsidR="00362CE1" w:rsidRDefault="00FE6073" w:rsidP="00FE6073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w:drawing>
                <wp:inline distT="0" distB="0" distL="0" distR="0" wp14:anchorId="12AADC01" wp14:editId="76FB2540">
                  <wp:extent cx="148590" cy="158496"/>
                  <wp:effectExtent l="0" t="0" r="381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ormacion_oficial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" cy="158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0"/>
              </w:rPr>
              <w:t xml:space="preserve"> </w:t>
            </w:r>
            <w:r w:rsidR="00C362CD" w:rsidRPr="00B05101">
              <w:rPr>
                <w:caps w:val="0"/>
              </w:rPr>
              <w:t>FORMACI</w:t>
            </w:r>
            <w:r w:rsidR="00C362CD">
              <w:rPr>
                <w:caps w:val="0"/>
              </w:rPr>
              <w:t>Ó</w:t>
            </w:r>
            <w:r w:rsidR="00C362CD" w:rsidRPr="00B05101">
              <w:rPr>
                <w:caps w:val="0"/>
              </w:rPr>
              <w:t xml:space="preserve">N OFICIAL </w:t>
            </w:r>
            <w:commentRangeStart w:id="2"/>
            <w:commentRangeEnd w:id="2"/>
          </w:p>
          <w:p w14:paraId="5425E3CB" w14:textId="3215FF50" w:rsidR="00B434C4" w:rsidRDefault="003B08E3" w:rsidP="00B434C4">
            <w:pPr>
              <w:framePr w:wrap="auto" w:vAnchor="margin" w:xAlign="left" w:yAlign="inline"/>
              <w:suppressOverlap w:val="0"/>
              <w:rPr>
                <w:lang w:val="es-ES"/>
              </w:rPr>
            </w:pPr>
            <w:r>
              <w:rPr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8163AA" wp14:editId="5A462924">
                      <wp:simplePos x="0" y="0"/>
                      <wp:positionH relativeFrom="column">
                        <wp:posOffset>-476</wp:posOffset>
                      </wp:positionH>
                      <wp:positionV relativeFrom="paragraph">
                        <wp:posOffset>17304</wp:posOffset>
                      </wp:positionV>
                      <wp:extent cx="1156970" cy="0"/>
                      <wp:effectExtent l="0" t="0" r="24130" b="19050"/>
                      <wp:wrapNone/>
                      <wp:docPr id="15" name="Conector rect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69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6491BB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990C7D4" id="Conector recto 1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05pt,1.35pt" to="9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" strokecolor="#6491bb" strokeweight="1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61"/>
              <w:gridCol w:w="757"/>
              <w:gridCol w:w="2268"/>
              <w:gridCol w:w="1142"/>
              <w:gridCol w:w="1628"/>
            </w:tblGrid>
            <w:tr w:rsidR="00B434C4" w:rsidRPr="00DF33BB" w14:paraId="2AFF1652" w14:textId="29FB7CA0" w:rsidTr="71C7F186">
              <w:tc>
                <w:tcPr>
                  <w:tcW w:w="0" w:type="auto"/>
                  <w:tcBorders>
                    <w:top w:val="single" w:sz="4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07025FDE" w14:textId="2D513A85" w:rsidR="00B434C4" w:rsidRPr="00DF33BB" w:rsidRDefault="00B434C4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Año inicio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012478F5" w14:textId="087AE548" w:rsidR="00B434C4" w:rsidRPr="00DF33BB" w:rsidRDefault="00B434C4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Año fin</w:t>
                  </w:r>
                </w:p>
              </w:tc>
              <w:tc>
                <w:tcPr>
                  <w:tcW w:w="2268" w:type="dxa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6F40FB8C" w14:textId="35609219" w:rsidR="00B434C4" w:rsidRPr="00DF33BB" w:rsidRDefault="00B434C4" w:rsidP="00DF33BB">
                  <w:pPr>
                    <w:framePr w:wrap="around"/>
                    <w:jc w:val="center"/>
                    <w:rPr>
                      <w:noProof/>
                      <w:lang w:val="es-ES"/>
                    </w:rPr>
                  </w:pPr>
                  <w:r w:rsidRPr="00DF33BB">
                    <w:rPr>
                      <w:lang w:val="es-ES"/>
                    </w:rPr>
                    <w:t>Título formativo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56A2AD9F" w14:textId="57A5ADDF" w:rsidR="00B434C4" w:rsidRPr="00DF33BB" w:rsidRDefault="00B434C4" w:rsidP="00DF33BB">
                  <w:pPr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Especialidad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2FE8C058" w14:textId="343275F5" w:rsidR="00B434C4" w:rsidRPr="00DF33BB" w:rsidRDefault="00B434C4" w:rsidP="00DF33BB">
                  <w:pPr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Nombre del centro</w:t>
                  </w:r>
                </w:p>
              </w:tc>
            </w:tr>
            <w:tr w:rsidR="00B434C4" w:rsidRPr="00DF33BB" w14:paraId="3029C27B" w14:textId="0F27CEFB" w:rsidTr="71C7F186">
              <w:trPr>
                <w:trHeight w:val="480"/>
              </w:trPr>
              <w:tc>
                <w:tcPr>
                  <w:tcW w:w="0" w:type="auto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17081724" w14:textId="77777777" w:rsidR="00B434C4" w:rsidRPr="00DF33BB" w:rsidRDefault="00B434C4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2C6C8144" w14:textId="374A20F5" w:rsidR="00B434C4" w:rsidRPr="00DF33BB" w:rsidRDefault="00B434C4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1992CF5C" w14:textId="31DF39E9" w:rsidR="00B434C4" w:rsidRPr="00DF33BB" w:rsidRDefault="00B434C4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1A7B006C" w14:textId="77777777" w:rsidR="00B434C4" w:rsidRPr="00DF33BB" w:rsidRDefault="00B434C4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053C32F4" w14:textId="54A7F5AF" w:rsidR="00B434C4" w:rsidRPr="00DF33BB" w:rsidRDefault="00B434C4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</w:tbl>
          <w:p w14:paraId="44754BEF" w14:textId="77777777" w:rsidR="006F3B96" w:rsidRPr="00DF33BB" w:rsidRDefault="006F3B96" w:rsidP="006F3B96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62EEDE0C" w14:textId="77777777" w:rsidR="006F3B96" w:rsidRDefault="006F3B96" w:rsidP="002E160E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4920684C" w14:textId="604AA372" w:rsidR="006F3B96" w:rsidRPr="00E77982" w:rsidRDefault="003B08E3" w:rsidP="002E160E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AD4535" wp14:editId="7571704C">
                      <wp:simplePos x="0" y="0"/>
                      <wp:positionH relativeFrom="column">
                        <wp:posOffset>-7621</wp:posOffset>
                      </wp:positionH>
                      <wp:positionV relativeFrom="paragraph">
                        <wp:posOffset>162697</wp:posOffset>
                      </wp:positionV>
                      <wp:extent cx="1166855" cy="0"/>
                      <wp:effectExtent l="0" t="0" r="33655" b="19050"/>
                      <wp:wrapNone/>
                      <wp:docPr id="24" name="Conector rect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685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6491BB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467559" id="Conector recto 2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12.8pt" to="91.3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" strokecolor="#6491bb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caps w:val="0"/>
                <w:noProof/>
                <w:lang w:eastAsia="es-ES"/>
              </w:rPr>
              <w:drawing>
                <wp:inline distT="0" distB="0" distL="0" distR="0" wp14:anchorId="726AE695" wp14:editId="2A843FA9">
                  <wp:extent cx="182880" cy="140208"/>
                  <wp:effectExtent l="0" t="0" r="762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rl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40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0"/>
              </w:rPr>
              <w:t xml:space="preserve"> </w:t>
            </w:r>
            <w:r w:rsidR="00E77982" w:rsidRPr="00E77982">
              <w:rPr>
                <w:caps w:val="0"/>
              </w:rPr>
              <w:t>F</w:t>
            </w:r>
            <w:r w:rsidR="00E77982">
              <w:rPr>
                <w:caps w:val="0"/>
              </w:rPr>
              <w:t>ORMACIÓN</w:t>
            </w:r>
            <w:r w:rsidR="00E77982" w:rsidRPr="00E77982">
              <w:rPr>
                <w:caps w:val="0"/>
              </w:rPr>
              <w:t xml:space="preserve"> </w:t>
            </w:r>
            <w:r w:rsidR="00E77982">
              <w:rPr>
                <w:caps w:val="0"/>
              </w:rPr>
              <w:t>EN PRL</w:t>
            </w:r>
          </w:p>
          <w:p w14:paraId="16C5E717" w14:textId="0375FBD4" w:rsidR="00B434C4" w:rsidRDefault="00B434C4" w:rsidP="00B434C4">
            <w:pPr>
              <w:framePr w:wrap="auto" w:vAnchor="margin" w:xAlign="left" w:yAlign="inline"/>
              <w:suppressOverlap w:val="0"/>
              <w:rPr>
                <w:lang w:val="es-ES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72"/>
              <w:gridCol w:w="1516"/>
              <w:gridCol w:w="1602"/>
            </w:tblGrid>
            <w:tr w:rsidR="00412412" w:rsidRPr="00DF33BB" w14:paraId="663CCDE4" w14:textId="77777777" w:rsidTr="009423DF">
              <w:tc>
                <w:tcPr>
                  <w:tcW w:w="3572" w:type="dxa"/>
                  <w:tcBorders>
                    <w:top w:val="single" w:sz="4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553F174A" w14:textId="2AAA712B" w:rsidR="004F1D10" w:rsidRPr="00DF33BB" w:rsidRDefault="004F1D10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Especialidad en PRL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706D5B61" w14:textId="5B1CC77D" w:rsidR="004F1D10" w:rsidRPr="00DF33BB" w:rsidRDefault="004F1D10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Número de horas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2E578EDA" w14:textId="0ECEFEA9" w:rsidR="004F1D10" w:rsidRPr="00DF33BB" w:rsidRDefault="004F1D10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lang w:val="es-ES"/>
                    </w:rPr>
                    <w:t>Año de expedición</w:t>
                  </w:r>
                </w:p>
              </w:tc>
            </w:tr>
            <w:tr w:rsidR="00412412" w:rsidRPr="00DF33BB" w14:paraId="7CA2051B" w14:textId="77777777" w:rsidTr="009423DF">
              <w:trPr>
                <w:trHeight w:val="409"/>
              </w:trPr>
              <w:tc>
                <w:tcPr>
                  <w:tcW w:w="3572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45B39AAA" w14:textId="77777777" w:rsidR="004F1D10" w:rsidRPr="00DF33BB" w:rsidRDefault="004F1D10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164148BF" w14:textId="77777777" w:rsidR="004F1D10" w:rsidRPr="00DF33BB" w:rsidRDefault="004F1D10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61908AD2" w14:textId="77777777" w:rsidR="004F1D10" w:rsidRPr="00DF33BB" w:rsidRDefault="004F1D10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</w:tbl>
          <w:p w14:paraId="593DF930" w14:textId="77777777" w:rsidR="00C145B5" w:rsidRPr="00DF33BB" w:rsidRDefault="00C145B5" w:rsidP="00C145B5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398D9BC7" w14:textId="77777777" w:rsidR="00C145B5" w:rsidRDefault="00C145B5" w:rsidP="00C145B5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122C3A02" w14:textId="660BB363" w:rsidR="00C145B5" w:rsidRDefault="0078294B" w:rsidP="00C145B5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9BCD641" wp14:editId="32133265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160209</wp:posOffset>
                      </wp:positionV>
                      <wp:extent cx="869916" cy="0"/>
                      <wp:effectExtent l="0" t="0" r="26035" b="19050"/>
                      <wp:wrapNone/>
                      <wp:docPr id="26" name="Conector recto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9916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6491BB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09A7820" id="Conector recto 2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12.6pt" to="67.9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" strokecolor="#6491bb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s-ES"/>
              </w:rPr>
              <w:drawing>
                <wp:inline distT="0" distB="0" distL="0" distR="0" wp14:anchorId="314028E1" wp14:editId="69EDC08B">
                  <wp:extent cx="171683" cy="140208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rl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683" cy="140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C145B5" w:rsidRPr="005010E6">
              <w:t>CARNETS PROFESIONALES</w:t>
            </w:r>
          </w:p>
          <w:p w14:paraId="2C8D7D7F" w14:textId="7378ECA3" w:rsidR="00C145B5" w:rsidRDefault="00C145B5" w:rsidP="00C145B5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11"/>
              <w:gridCol w:w="1440"/>
              <w:gridCol w:w="1288"/>
              <w:gridCol w:w="1733"/>
            </w:tblGrid>
            <w:tr w:rsidR="00C145B5" w14:paraId="6E80B7DD" w14:textId="2A46A888" w:rsidTr="009423DF">
              <w:tc>
                <w:tcPr>
                  <w:tcW w:w="2211" w:type="dxa"/>
                  <w:tcBorders>
                    <w:top w:val="single" w:sz="4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4B142F67" w14:textId="071491D0" w:rsidR="00C145B5" w:rsidRPr="00DF33BB" w:rsidRDefault="00C145B5" w:rsidP="00DF33BB">
                  <w:pPr>
                    <w:framePr w:wrap="around"/>
                    <w:rPr>
                      <w:noProof/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606B5A15" w14:textId="769D40F6" w:rsidR="00C145B5" w:rsidRPr="00C832CE" w:rsidRDefault="00C145B5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Título del carnet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116BC567" w14:textId="2FC2607E" w:rsidR="00C145B5" w:rsidRPr="00C832CE" w:rsidRDefault="00C145B5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t>Número horas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73BC293E" w14:textId="45142B2C" w:rsidR="00C145B5" w:rsidRDefault="00C145B5" w:rsidP="00DF33BB">
                  <w:pPr>
                    <w:framePr w:wrap="around"/>
                  </w:pPr>
                  <w:r>
                    <w:t>Fecha de expedición</w:t>
                  </w:r>
                </w:p>
              </w:tc>
            </w:tr>
            <w:tr w:rsidR="00C145B5" w14:paraId="547B501A" w14:textId="14872670" w:rsidTr="009423DF">
              <w:trPr>
                <w:trHeight w:val="409"/>
              </w:trPr>
              <w:tc>
                <w:tcPr>
                  <w:tcW w:w="2211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5B1A8302" w14:textId="0CB82563" w:rsidR="00C145B5" w:rsidRDefault="00963ADE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Carnets profesionales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2320C8F5" w14:textId="77777777" w:rsidR="00C145B5" w:rsidRPr="00F4748F" w:rsidRDefault="00C145B5" w:rsidP="00DF33BB">
                  <w:pPr>
                    <w:pStyle w:val="Sinespaciado"/>
                    <w:framePr w:wrap="around"/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3BCA21B1" w14:textId="77777777" w:rsidR="00C145B5" w:rsidRPr="00F4748F" w:rsidRDefault="00C145B5" w:rsidP="00DF33BB">
                  <w:pPr>
                    <w:pStyle w:val="Sinespaciado"/>
                    <w:framePr w:wrap="around"/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1FDA545B" w14:textId="77777777" w:rsidR="00C145B5" w:rsidRPr="00F4748F" w:rsidRDefault="00C145B5" w:rsidP="00DF33BB">
                  <w:pPr>
                    <w:pStyle w:val="Sinespaciado"/>
                    <w:framePr w:wrap="around"/>
                  </w:pPr>
                </w:p>
              </w:tc>
            </w:tr>
            <w:tr w:rsidR="00963ADE" w14:paraId="3E733E4A" w14:textId="77777777" w:rsidTr="009423DF">
              <w:trPr>
                <w:trHeight w:val="409"/>
              </w:trPr>
              <w:tc>
                <w:tcPr>
                  <w:tcW w:w="2211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46091ECB" w14:textId="5E7A775D" w:rsidR="00963ADE" w:rsidRDefault="00963ADE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Carnets de maquinaria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66EF3AA5" w14:textId="77777777" w:rsidR="00963ADE" w:rsidRPr="00F4748F" w:rsidRDefault="00963ADE" w:rsidP="00DF33BB">
                  <w:pPr>
                    <w:pStyle w:val="Sinespaciado"/>
                    <w:framePr w:wrap="around"/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02A9B12C" w14:textId="77777777" w:rsidR="00963ADE" w:rsidRPr="00F4748F" w:rsidRDefault="00963ADE" w:rsidP="00DF33BB">
                  <w:pPr>
                    <w:pStyle w:val="Sinespaciado"/>
                    <w:framePr w:wrap="around"/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42FEA7AC" w14:textId="77777777" w:rsidR="00963ADE" w:rsidRPr="00F4748F" w:rsidRDefault="00963ADE" w:rsidP="00DF33BB">
                  <w:pPr>
                    <w:pStyle w:val="Sinespaciado"/>
                    <w:framePr w:wrap="around"/>
                  </w:pPr>
                </w:p>
              </w:tc>
            </w:tr>
            <w:tr w:rsidR="00963ADE" w:rsidRPr="00DF33BB" w14:paraId="35B7A707" w14:textId="77777777" w:rsidTr="009423DF">
              <w:trPr>
                <w:trHeight w:val="409"/>
              </w:trPr>
              <w:tc>
                <w:tcPr>
                  <w:tcW w:w="2211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175EDF04" w14:textId="32FAB865" w:rsidR="00963ADE" w:rsidRPr="00DF33BB" w:rsidRDefault="00963ADE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Carnets de conducción de vehículos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2D9E5A32" w14:textId="77777777" w:rsidR="00963ADE" w:rsidRPr="00DF33BB" w:rsidRDefault="00963AD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2EF6FD6B" w14:textId="77777777" w:rsidR="00963ADE" w:rsidRPr="00DF33BB" w:rsidRDefault="00963AD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5464AFC3" w14:textId="77777777" w:rsidR="00963ADE" w:rsidRPr="00DF33BB" w:rsidRDefault="00963AD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</w:tbl>
          <w:p w14:paraId="33EB082A" w14:textId="77777777" w:rsidR="004219FE" w:rsidRPr="00DF33BB" w:rsidRDefault="004219FE" w:rsidP="004219FE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5AA4F7AB" w14:textId="77777777" w:rsidR="004219FE" w:rsidRDefault="004219FE" w:rsidP="004219FE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6C13FDC5" w14:textId="398CFAA4" w:rsidR="004219FE" w:rsidRDefault="00EE341E" w:rsidP="004219FE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8B56A7D" wp14:editId="3E45137E">
                      <wp:simplePos x="0" y="0"/>
                      <wp:positionH relativeFrom="column">
                        <wp:posOffset>-12563</wp:posOffset>
                      </wp:positionH>
                      <wp:positionV relativeFrom="paragraph">
                        <wp:posOffset>163470</wp:posOffset>
                      </wp:positionV>
                      <wp:extent cx="632666" cy="0"/>
                      <wp:effectExtent l="0" t="0" r="34290" b="19050"/>
                      <wp:wrapNone/>
                      <wp:docPr id="29" name="Conector rect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2666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6491BB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2D6040D" id="Conector recto 2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12.85pt" to="48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" strokecolor="#6491bb" strokeweight="1.5pt">
                      <v:stroke joinstyle="miter"/>
                    </v:line>
                  </w:pict>
                </mc:Fallback>
              </mc:AlternateContent>
            </w:r>
            <w:r w:rsidR="00B76015">
              <w:rPr>
                <w:noProof/>
                <w:lang w:eastAsia="es-ES"/>
              </w:rPr>
              <w:drawing>
                <wp:inline distT="0" distB="0" distL="0" distR="0" wp14:anchorId="3AE19D8D" wp14:editId="5E4288F5">
                  <wp:extent cx="182880" cy="158496"/>
                  <wp:effectExtent l="0" t="0" r="762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ormacion_oficial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58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76015">
              <w:t xml:space="preserve"> </w:t>
            </w:r>
            <w:r w:rsidR="004219FE" w:rsidRPr="005010E6">
              <w:t>OTRA FORMACI</w:t>
            </w:r>
            <w:r w:rsidR="0065783C">
              <w:t>Ó</w:t>
            </w:r>
            <w:r w:rsidR="004219FE" w:rsidRPr="005010E6">
              <w:t>N</w:t>
            </w:r>
          </w:p>
          <w:p w14:paraId="367D2BF3" w14:textId="0338C716" w:rsidR="004219FE" w:rsidRPr="004219FE" w:rsidRDefault="004219FE" w:rsidP="004219FE">
            <w:pPr>
              <w:framePr w:wrap="auto" w:vAnchor="margin" w:xAlign="left" w:yAlign="inline"/>
              <w:suppressOverlap w:val="0"/>
              <w:rPr>
                <w:lang w:val="es-ES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794"/>
              <w:gridCol w:w="1701"/>
              <w:gridCol w:w="1531"/>
              <w:gridCol w:w="1628"/>
            </w:tblGrid>
            <w:tr w:rsidR="0099598E" w:rsidRPr="00DF33BB" w14:paraId="711A67DA" w14:textId="1C852829" w:rsidTr="0099598E">
              <w:tc>
                <w:tcPr>
                  <w:tcW w:w="1020" w:type="dxa"/>
                  <w:tcBorders>
                    <w:top w:val="single" w:sz="4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55FB6B19" w14:textId="7CA6CCBA" w:rsidR="0099598E" w:rsidRPr="00DF33BB" w:rsidRDefault="0099598E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Año inicio</w:t>
                  </w:r>
                </w:p>
              </w:tc>
              <w:tc>
                <w:tcPr>
                  <w:tcW w:w="794" w:type="dxa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294873BA" w14:textId="453150A7" w:rsidR="0099598E" w:rsidRPr="00DF33BB" w:rsidRDefault="0099598E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Año fin</w:t>
                  </w:r>
                </w:p>
              </w:tc>
              <w:tc>
                <w:tcPr>
                  <w:tcW w:w="1701" w:type="dxa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5B8C71A6" w14:textId="66AF6F83" w:rsidR="0099598E" w:rsidRPr="00DF33BB" w:rsidRDefault="0099598E" w:rsidP="00DF33BB">
                  <w:pPr>
                    <w:framePr w:wrap="around"/>
                    <w:jc w:val="center"/>
                    <w:rPr>
                      <w:noProof/>
                      <w:lang w:val="es-ES"/>
                    </w:rPr>
                  </w:pPr>
                  <w:r w:rsidRPr="00DF33BB">
                    <w:rPr>
                      <w:lang w:val="es-ES"/>
                    </w:rPr>
                    <w:t>Título formativo</w:t>
                  </w:r>
                </w:p>
              </w:tc>
              <w:tc>
                <w:tcPr>
                  <w:tcW w:w="1531" w:type="dxa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35F0C74B" w14:textId="3BC44F18" w:rsidR="0099598E" w:rsidRPr="00DF33BB" w:rsidRDefault="0099598E" w:rsidP="00DF33BB">
                  <w:pPr>
                    <w:framePr w:wrap="around"/>
                    <w:jc w:val="center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Especialidad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3B626EAF" w14:textId="45CBE4BC" w:rsidR="0099598E" w:rsidRPr="00DF33BB" w:rsidRDefault="0099598E" w:rsidP="00DF33BB">
                  <w:pPr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Nombre del centro</w:t>
                  </w:r>
                </w:p>
              </w:tc>
            </w:tr>
            <w:tr w:rsidR="0099598E" w:rsidRPr="00DF33BB" w14:paraId="7DD35B5E" w14:textId="4A3CF57B" w:rsidTr="0099598E">
              <w:trPr>
                <w:trHeight w:val="409"/>
              </w:trPr>
              <w:tc>
                <w:tcPr>
                  <w:tcW w:w="1020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1D0F0DB5" w14:textId="300EE4D6" w:rsidR="0099598E" w:rsidRPr="00DF33BB" w:rsidRDefault="0099598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794" w:type="dxa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658DA7CD" w14:textId="77777777" w:rsidR="0099598E" w:rsidRPr="00DF33BB" w:rsidRDefault="0099598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066B5584" w14:textId="77777777" w:rsidR="0099598E" w:rsidRPr="00DF33BB" w:rsidRDefault="0099598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1531" w:type="dxa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5EBC6DF6" w14:textId="77777777" w:rsidR="0099598E" w:rsidRPr="00DF33BB" w:rsidRDefault="0099598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1FA25B95" w14:textId="77777777" w:rsidR="0099598E" w:rsidRPr="00DF33BB" w:rsidRDefault="0099598E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</w:tbl>
          <w:p w14:paraId="72A91F8A" w14:textId="784625DD" w:rsidR="00BE4AC8" w:rsidRDefault="00BE4AC8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4CCD229E" w14:textId="77777777" w:rsidR="00D70CE5" w:rsidRDefault="00D70CE5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52EA44B9" w14:textId="77777777" w:rsidR="00D70CE5" w:rsidRDefault="00D70CE5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005B5463" w14:textId="77777777" w:rsidR="00D70CE5" w:rsidRDefault="00D70CE5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4AC11203" w14:textId="77777777" w:rsidR="00D70CE5" w:rsidRDefault="00D70CE5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6BDCD1D5" w14:textId="77777777" w:rsidR="00D70CE5" w:rsidRDefault="00D70CE5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116AD151" w14:textId="77777777" w:rsidR="00D70CE5" w:rsidRDefault="00D70CE5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01996756" w14:textId="201C6469" w:rsidR="00835A64" w:rsidRDefault="00835A64" w:rsidP="00FB6857">
            <w:pPr>
              <w:framePr w:wrap="auto" w:vAnchor="margin" w:xAlign="left" w:yAlign="inline"/>
              <w:spacing w:line="360" w:lineRule="auto"/>
              <w:suppressOverlap w:val="0"/>
              <w:rPr>
                <w:lang w:val="es-ES"/>
              </w:rPr>
            </w:pPr>
          </w:p>
          <w:p w14:paraId="799EAF40" w14:textId="7C44C843" w:rsidR="00F5234F" w:rsidRPr="00DF33BB" w:rsidRDefault="00DF3BF3" w:rsidP="00812B1F">
            <w:pPr>
              <w:pStyle w:val="Sinespaciado"/>
              <w:framePr w:wrap="auto" w:vAnchor="margin" w:xAlign="left" w:yAlign="inline"/>
              <w:suppressOverlap w:val="0"/>
              <w:rPr>
                <w:lang w:val="es-ES"/>
              </w:rPr>
            </w:pPr>
            <w:r>
              <w:rPr>
                <w:lang w:val="es-ES" w:eastAsia="es-ES"/>
              </w:rPr>
              <w:drawing>
                <wp:anchor distT="0" distB="0" distL="114300" distR="114300" simplePos="0" relativeHeight="251703296" behindDoc="0" locked="0" layoutInCell="1" allowOverlap="1" wp14:anchorId="731060FA" wp14:editId="3A0D6497">
                  <wp:simplePos x="0" y="0"/>
                  <wp:positionH relativeFrom="column">
                    <wp:posOffset>3280410</wp:posOffset>
                  </wp:positionH>
                  <wp:positionV relativeFrom="paragraph">
                    <wp:posOffset>76546</wp:posOffset>
                  </wp:positionV>
                  <wp:extent cx="1048385" cy="25146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rca_agu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38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B1F" w:rsidRPr="00DF33BB">
              <w:rPr>
                <w:lang w:val="es-ES"/>
              </w:rPr>
              <w:t xml:space="preserve">                                                                     </w:t>
            </w:r>
          </w:p>
          <w:p w14:paraId="0D7A4767" w14:textId="6EBD874D" w:rsidR="00812B1F" w:rsidRPr="00B434C4" w:rsidRDefault="00DF3BF3" w:rsidP="00812B1F">
            <w:pPr>
              <w:pStyle w:val="Sinespaciado"/>
              <w:framePr w:wrap="auto" w:vAnchor="margin" w:xAlign="left" w:yAlign="inline"/>
              <w:suppressOverlap w:val="0"/>
              <w:rPr>
                <w:lang w:val="es-ES"/>
              </w:rPr>
            </w:pPr>
            <w:r w:rsidRPr="00DF33BB">
              <w:rPr>
                <w:lang w:val="es-ES"/>
              </w:rPr>
              <w:t xml:space="preserve">                                                                       Modelo de CV facilitado por</w:t>
            </w:r>
          </w:p>
        </w:tc>
      </w:tr>
      <w:tr w:rsidR="00835A64" w:rsidRPr="00DF33BB" w14:paraId="6085E033" w14:textId="77777777" w:rsidTr="00BC53FF">
        <w:trPr>
          <w:trHeight w:val="284"/>
        </w:trPr>
        <w:tc>
          <w:tcPr>
            <w:tcW w:w="3518" w:type="dxa"/>
            <w:tcBorders>
              <w:top w:val="single" w:sz="12" w:space="0" w:color="6491BB"/>
              <w:left w:val="single" w:sz="12" w:space="0" w:color="6491BB"/>
              <w:bottom w:val="nil"/>
              <w:right w:val="nil"/>
            </w:tcBorders>
            <w:shd w:val="clear" w:color="auto" w:fill="6491BB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Tablaconcuadrcula"/>
              <w:tblpPr w:vertAnchor="text" w:tblpXSpec="center" w:tblpY="1"/>
              <w:tblOverlap w:val="never"/>
              <w:tblW w:w="5000" w:type="pct"/>
              <w:tblBorders>
                <w:top w:val="none" w:sz="0" w:space="0" w:color="auto"/>
                <w:left w:val="single" w:sz="6" w:space="0" w:color="6491BB"/>
                <w:bottom w:val="single" w:sz="6" w:space="0" w:color="6491BB"/>
                <w:right w:val="single" w:sz="6" w:space="0" w:color="6491BB"/>
                <w:insideH w:val="none" w:sz="0" w:space="0" w:color="auto"/>
                <w:insideV w:val="none" w:sz="0" w:space="0" w:color="auto"/>
              </w:tblBorders>
              <w:tblCellMar>
                <w:top w:w="418" w:type="dxa"/>
                <w:left w:w="504" w:type="dxa"/>
                <w:bottom w:w="418" w:type="dxa"/>
                <w:right w:w="504" w:type="dxa"/>
              </w:tblCellMar>
              <w:tblLook w:val="04A0" w:firstRow="1" w:lastRow="0" w:firstColumn="1" w:lastColumn="0" w:noHBand="0" w:noVBand="1"/>
            </w:tblPr>
            <w:tblGrid>
              <w:gridCol w:w="3471"/>
            </w:tblGrid>
            <w:tr w:rsidR="00835A64" w:rsidRPr="00DF33BB" w14:paraId="46CA8EDC" w14:textId="77777777" w:rsidTr="008E46C9">
              <w:trPr>
                <w:trHeight w:val="284"/>
              </w:trPr>
              <w:tc>
                <w:tcPr>
                  <w:tcW w:w="11318" w:type="dxa"/>
                  <w:shd w:val="clear" w:color="auto" w:fill="6491BB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14:paraId="0FBC530B" w14:textId="77777777" w:rsidR="00835A64" w:rsidRPr="00711EEA" w:rsidRDefault="00835A64" w:rsidP="00835A64">
                  <w:pPr>
                    <w:framePr w:wrap="auto" w:vAnchor="margin" w:xAlign="left" w:yAlign="inline"/>
                    <w:suppressOverlap w:val="0"/>
                    <w:rPr>
                      <w:noProof/>
                      <w:lang w:val="es-ES"/>
                    </w:rPr>
                  </w:pPr>
                </w:p>
              </w:tc>
            </w:tr>
          </w:tbl>
          <w:p w14:paraId="7AC7336F" w14:textId="77777777" w:rsidR="00835A64" w:rsidRDefault="00835A64" w:rsidP="00835A64">
            <w:pPr>
              <w:pStyle w:val="Contacto"/>
              <w:framePr w:wrap="auto" w:vAnchor="margin" w:xAlign="left" w:yAlign="inline"/>
              <w:suppressOverlap w:val="0"/>
              <w:rPr>
                <w:noProof/>
                <w:lang w:val="es-ES" w:eastAsia="es-ES"/>
              </w:rPr>
            </w:pPr>
          </w:p>
        </w:tc>
        <w:tc>
          <w:tcPr>
            <w:tcW w:w="7800" w:type="dxa"/>
            <w:tcBorders>
              <w:top w:val="single" w:sz="12" w:space="0" w:color="6491BB"/>
              <w:left w:val="nil"/>
              <w:bottom w:val="nil"/>
              <w:right w:val="nil"/>
            </w:tcBorders>
            <w:shd w:val="clear" w:color="auto" w:fill="6491BB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D33B7" w14:textId="5B665723" w:rsidR="00835A64" w:rsidRDefault="00BC53FF" w:rsidP="00BC53FF">
            <w:pPr>
              <w:pStyle w:val="Ttulo1"/>
              <w:framePr w:wrap="auto" w:vAnchor="margin" w:xAlign="left" w:yAlign="inline"/>
              <w:tabs>
                <w:tab w:val="left" w:pos="2560"/>
              </w:tabs>
              <w:suppressOverlap w:val="0"/>
              <w:outlineLvl w:val="0"/>
            </w:pPr>
            <w:r>
              <w:tab/>
            </w:r>
          </w:p>
        </w:tc>
      </w:tr>
      <w:tr w:rsidR="00D342E3" w:rsidRPr="00DF33BB" w14:paraId="3157E89C" w14:textId="77777777" w:rsidTr="00835801">
        <w:trPr>
          <w:trHeight w:val="14671"/>
        </w:trPr>
        <w:tc>
          <w:tcPr>
            <w:tcW w:w="3518" w:type="dxa"/>
            <w:tcBorders>
              <w:top w:val="nil"/>
            </w:tcBorders>
            <w:shd w:val="clear" w:color="auto" w:fill="DAE2EC" w:themeFill="accent5"/>
          </w:tcPr>
          <w:p w14:paraId="1D0EB29C" w14:textId="77777777" w:rsidR="00D342E3" w:rsidRPr="00DF33BB" w:rsidRDefault="00D342E3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65E2103D" wp14:editId="7FA36B95">
                  <wp:extent cx="180489" cy="130226"/>
                  <wp:effectExtent l="0" t="0" r="0" b="3175"/>
                  <wp:docPr id="132" name="Imagen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3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89" cy="13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noProof/>
                <w:sz w:val="24"/>
                <w:szCs w:val="24"/>
                <w:lang w:val="es-ES"/>
              </w:rPr>
              <w:t xml:space="preserve"> </w:t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>Apellidos, Nombre</w:t>
            </w:r>
          </w:p>
          <w:p w14:paraId="57E6BC46" w14:textId="77777777" w:rsidR="00D342E3" w:rsidRPr="00DF33BB" w:rsidRDefault="00D342E3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0B27CAE6" wp14:editId="03CF75B9">
                  <wp:extent cx="144000" cy="128224"/>
                  <wp:effectExtent l="0" t="0" r="8890" b="5715"/>
                  <wp:docPr id="133" name="Imagen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3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28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 Fecha de nacimiento</w:t>
            </w:r>
          </w:p>
          <w:p w14:paraId="49D1ACB6" w14:textId="3B45E906" w:rsidR="00D342E3" w:rsidRPr="00DF33BB" w:rsidRDefault="00D342E3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43BAB43" wp14:editId="5FA5D22D">
                  <wp:extent cx="152400" cy="127000"/>
                  <wp:effectExtent l="0" t="0" r="0" b="6350"/>
                  <wp:docPr id="136" name="Imagen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3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 </w:t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>Municipio de residencia</w:t>
            </w:r>
          </w:p>
          <w:p w14:paraId="0BDB8F72" w14:textId="067221EF" w:rsidR="00D342E3" w:rsidRPr="00E469AC" w:rsidRDefault="00D342E3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2025DCF8" wp14:editId="757C948F">
                  <wp:extent cx="194945" cy="186055"/>
                  <wp:effectExtent l="0" t="0" r="0" b="4445"/>
                  <wp:docPr id="135" name="Imagen 135" descr="Icono de teléf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3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45" cy="18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</w:t>
            </w:r>
            <w:r w:rsidRPr="71C7F186">
              <w:rPr>
                <w:b w:val="0"/>
                <w:noProof/>
                <w:sz w:val="22"/>
                <w:szCs w:val="22"/>
                <w:lang w:val="es-ES"/>
              </w:rPr>
              <w:t>Teléfono/s de contacto</w:t>
            </w:r>
          </w:p>
          <w:p w14:paraId="011ACD47" w14:textId="77777777" w:rsidR="00D342E3" w:rsidRPr="00DF33BB" w:rsidRDefault="00D342E3" w:rsidP="00EF1B94">
            <w:pPr>
              <w:pStyle w:val="Contacto"/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55C3E8A0" wp14:editId="3DFA8AE3">
                  <wp:extent cx="169697" cy="129600"/>
                  <wp:effectExtent l="0" t="0" r="1905" b="3810"/>
                  <wp:docPr id="134" name="Imagen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3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97" cy="1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 Correo electrónico</w:t>
            </w:r>
          </w:p>
        </w:tc>
        <w:tc>
          <w:tcPr>
            <w:tcW w:w="7800" w:type="dxa"/>
            <w:tcBorders>
              <w:top w:val="nil"/>
            </w:tcBorders>
            <w:shd w:val="clear" w:color="auto" w:fill="auto"/>
            <w:noWrap/>
            <w:tcMar>
              <w:bottom w:w="0" w:type="dxa"/>
            </w:tcMar>
          </w:tcPr>
          <w:p w14:paraId="7C4370B8" w14:textId="77777777" w:rsidR="00FB4B51" w:rsidRDefault="00FB4B51" w:rsidP="00FB4B51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1A50E47F" w14:textId="30208E0F" w:rsidR="00D342E3" w:rsidRDefault="00FB4B51" w:rsidP="00FB4B51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w:drawing>
                <wp:inline distT="0" distB="0" distL="0" distR="0" wp14:anchorId="23871BBB" wp14:editId="78500018">
                  <wp:extent cx="185928" cy="185928"/>
                  <wp:effectExtent l="0" t="0" r="5080" b="508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omp_tecnicas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D342E3" w:rsidRPr="00B05101">
              <w:t>COMPETENCIAS TÉCNICAS</w:t>
            </w:r>
          </w:p>
          <w:p w14:paraId="03755D87" w14:textId="2C5AA5B8" w:rsidR="00D342E3" w:rsidRPr="008D3E17" w:rsidRDefault="00D342E3" w:rsidP="00FB4B51">
            <w:pPr>
              <w:pStyle w:val="Ttulo1"/>
              <w:framePr w:wrap="auto" w:vAnchor="margin" w:xAlign="left" w:yAlign="inline"/>
              <w:ind w:left="360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35BFD9C" wp14:editId="267746E5">
                      <wp:simplePos x="0" y="0"/>
                      <wp:positionH relativeFrom="column">
                        <wp:posOffset>-1400</wp:posOffset>
                      </wp:positionH>
                      <wp:positionV relativeFrom="paragraph">
                        <wp:posOffset>19879</wp:posOffset>
                      </wp:positionV>
                      <wp:extent cx="1374711" cy="0"/>
                      <wp:effectExtent l="0" t="0" r="35560" b="19050"/>
                      <wp:wrapNone/>
                      <wp:docPr id="31" name="Conector recto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4711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6491BB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3EB6E16" id="Conector recto 3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1.55pt" to="108.1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" strokecolor="#6491bb" strokeweight="1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aconcuadrcula"/>
              <w:tblW w:w="0" w:type="auto"/>
              <w:tblBorders>
                <w:top w:val="single" w:sz="48" w:space="0" w:color="6491BB"/>
                <w:left w:val="none" w:sz="0" w:space="0" w:color="auto"/>
                <w:bottom w:val="single" w:sz="8" w:space="0" w:color="6491BB"/>
                <w:right w:val="none" w:sz="0" w:space="0" w:color="auto"/>
                <w:insideH w:val="single" w:sz="6" w:space="0" w:color="6491BB"/>
                <w:insideV w:val="single" w:sz="8" w:space="0" w:color="6491BB"/>
              </w:tblBorders>
              <w:tblLook w:val="04A0" w:firstRow="1" w:lastRow="0" w:firstColumn="1" w:lastColumn="0" w:noHBand="0" w:noVBand="1"/>
            </w:tblPr>
            <w:tblGrid>
              <w:gridCol w:w="2381"/>
              <w:gridCol w:w="4365"/>
            </w:tblGrid>
            <w:tr w:rsidR="00D342E3" w14:paraId="578F54C6" w14:textId="77777777" w:rsidTr="00D342E3">
              <w:tc>
                <w:tcPr>
                  <w:tcW w:w="2381" w:type="dxa"/>
                  <w:vAlign w:val="center"/>
                </w:tcPr>
                <w:p w14:paraId="4891C1B5" w14:textId="26AEA341" w:rsidR="00D342E3" w:rsidRPr="00C832CE" w:rsidRDefault="00D342E3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Nivel del dominio</w:t>
                  </w:r>
                </w:p>
              </w:tc>
              <w:tc>
                <w:tcPr>
                  <w:tcW w:w="4365" w:type="dxa"/>
                  <w:vAlign w:val="center"/>
                </w:tcPr>
                <w:p w14:paraId="1AC12967" w14:textId="024BC503" w:rsidR="00D342E3" w:rsidRPr="00C832CE" w:rsidRDefault="00D342E3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Descripción de la competencia</w:t>
                  </w:r>
                </w:p>
              </w:tc>
            </w:tr>
            <w:tr w:rsidR="00D342E3" w:rsidRPr="00DF33BB" w14:paraId="5E1E7B92" w14:textId="77777777" w:rsidTr="00DD286A">
              <w:trPr>
                <w:trHeight w:val="875"/>
              </w:trPr>
              <w:tc>
                <w:tcPr>
                  <w:tcW w:w="2381" w:type="dxa"/>
                  <w:vAlign w:val="center"/>
                </w:tcPr>
                <w:p w14:paraId="30B40F77" w14:textId="0C70CC8B" w:rsidR="00D342E3" w:rsidRPr="00DF33BB" w:rsidRDefault="00D342E3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Podemos</w:t>
                  </w:r>
                  <w:r w:rsidR="00DD286A" w:rsidRPr="00DF33BB">
                    <w:rPr>
                      <w:lang w:val="es-ES"/>
                    </w:rPr>
                    <w:t xml:space="preserve"> ordenar y resaltar el nivel de dominio las comptencias según la oferta/empresa</w:t>
                  </w:r>
                  <w:r w:rsidRPr="00DF33BB">
                    <w:rPr>
                      <w:lang w:val="es-ES"/>
                    </w:rPr>
                    <w:t xml:space="preserve"> </w:t>
                  </w:r>
                </w:p>
              </w:tc>
              <w:tc>
                <w:tcPr>
                  <w:tcW w:w="4365" w:type="dxa"/>
                  <w:vAlign w:val="center"/>
                </w:tcPr>
                <w:p w14:paraId="06C2126A" w14:textId="77777777" w:rsidR="00D342E3" w:rsidRPr="00DF33BB" w:rsidRDefault="00D342E3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  <w:tr w:rsidR="00DD286A" w:rsidRPr="00DF33BB" w14:paraId="767BCB32" w14:textId="77777777" w:rsidTr="00DD286A">
              <w:trPr>
                <w:trHeight w:val="406"/>
              </w:trPr>
              <w:tc>
                <w:tcPr>
                  <w:tcW w:w="2381" w:type="dxa"/>
                  <w:vAlign w:val="center"/>
                </w:tcPr>
                <w:p w14:paraId="4D0AC0B0" w14:textId="5F9CD592" w:rsidR="00DD286A" w:rsidRPr="00DF33BB" w:rsidRDefault="00DD286A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Experto/a en…</w:t>
                  </w:r>
                </w:p>
              </w:tc>
              <w:tc>
                <w:tcPr>
                  <w:tcW w:w="4365" w:type="dxa"/>
                  <w:vAlign w:val="center"/>
                </w:tcPr>
                <w:p w14:paraId="308EEF37" w14:textId="77777777" w:rsidR="00DD286A" w:rsidRPr="00DF33BB" w:rsidRDefault="00DD286A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  <w:tr w:rsidR="00DD286A" w:rsidRPr="00DF33BB" w14:paraId="020E16CF" w14:textId="77777777" w:rsidTr="00DD286A">
              <w:trPr>
                <w:trHeight w:val="406"/>
              </w:trPr>
              <w:tc>
                <w:tcPr>
                  <w:tcW w:w="2381" w:type="dxa"/>
                  <w:vAlign w:val="center"/>
                </w:tcPr>
                <w:p w14:paraId="2392ED83" w14:textId="563B0AC0" w:rsidR="00DD286A" w:rsidRPr="00DF33BB" w:rsidRDefault="00DD286A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Dominio de…</w:t>
                  </w:r>
                </w:p>
              </w:tc>
              <w:tc>
                <w:tcPr>
                  <w:tcW w:w="4365" w:type="dxa"/>
                  <w:vAlign w:val="center"/>
                </w:tcPr>
                <w:p w14:paraId="56AE916E" w14:textId="77777777" w:rsidR="00DD286A" w:rsidRPr="00DF33BB" w:rsidRDefault="00DD286A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  <w:tr w:rsidR="00DD286A" w:rsidRPr="00DF33BB" w14:paraId="5963DD48" w14:textId="77777777" w:rsidTr="00DD286A">
              <w:trPr>
                <w:trHeight w:val="406"/>
              </w:trPr>
              <w:tc>
                <w:tcPr>
                  <w:tcW w:w="2381" w:type="dxa"/>
                  <w:vAlign w:val="center"/>
                </w:tcPr>
                <w:p w14:paraId="56502357" w14:textId="0A2E1E97" w:rsidR="00DD286A" w:rsidRPr="00DF33BB" w:rsidRDefault="00DD286A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Conocimientos básicos en…</w:t>
                  </w:r>
                </w:p>
              </w:tc>
              <w:tc>
                <w:tcPr>
                  <w:tcW w:w="4365" w:type="dxa"/>
                  <w:vAlign w:val="center"/>
                </w:tcPr>
                <w:p w14:paraId="5B68AA8D" w14:textId="77777777" w:rsidR="00DD286A" w:rsidRPr="00DF33BB" w:rsidRDefault="00DD286A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</w:tbl>
          <w:p w14:paraId="52778946" w14:textId="77777777" w:rsidR="00D342E3" w:rsidRPr="00DF33BB" w:rsidRDefault="00D342E3" w:rsidP="00EF1B94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4EDA1839" w14:textId="77777777" w:rsidR="00D342E3" w:rsidRDefault="00D342E3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0D6ACF64" w14:textId="326EE1E8" w:rsidR="00BB1D3F" w:rsidRDefault="00395503" w:rsidP="00BB1D3F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A17415E" wp14:editId="6EE00612">
                      <wp:simplePos x="0" y="0"/>
                      <wp:positionH relativeFrom="column">
                        <wp:posOffset>-1400</wp:posOffset>
                      </wp:positionH>
                      <wp:positionV relativeFrom="paragraph">
                        <wp:posOffset>206479</wp:posOffset>
                      </wp:positionV>
                      <wp:extent cx="1374140" cy="0"/>
                      <wp:effectExtent l="0" t="0" r="35560" b="19050"/>
                      <wp:wrapNone/>
                      <wp:docPr id="137" name="Conector recto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414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6491BB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44CFF0D" id="Conector recto 13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pt,16.25pt" to="108.1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" strokecolor="#6491bb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s-ES"/>
              </w:rPr>
              <w:drawing>
                <wp:inline distT="0" distB="0" distL="0" distR="0" wp14:anchorId="3E0A662F" wp14:editId="304217B7">
                  <wp:extent cx="185928" cy="210312"/>
                  <wp:effectExtent l="0" t="0" r="508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_transversal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210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BB1D3F" w:rsidRPr="005010E6">
              <w:t xml:space="preserve">COMPETENCIAS </w:t>
            </w:r>
            <w:r w:rsidR="00BB1D3F">
              <w:t xml:space="preserve">Y HABILIDADES </w:t>
            </w:r>
            <w:r w:rsidR="00BB1D3F" w:rsidRPr="005010E6">
              <w:t>TRANSVERSALES</w:t>
            </w:r>
          </w:p>
          <w:p w14:paraId="739459F3" w14:textId="17BFC17F" w:rsidR="00D342E3" w:rsidRDefault="00BB1D3F" w:rsidP="00BB1D3F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 w:rsidRPr="005010E6">
              <w:t xml:space="preserve"> </w:t>
            </w:r>
          </w:p>
          <w:tbl>
            <w:tblPr>
              <w:tblStyle w:val="Tablaconcuadrcula"/>
              <w:tblW w:w="0" w:type="auto"/>
              <w:tblBorders>
                <w:top w:val="single" w:sz="48" w:space="0" w:color="6491BB"/>
                <w:left w:val="none" w:sz="0" w:space="0" w:color="auto"/>
                <w:bottom w:val="single" w:sz="8" w:space="0" w:color="6491BB"/>
                <w:right w:val="none" w:sz="0" w:space="0" w:color="auto"/>
                <w:insideH w:val="single" w:sz="8" w:space="0" w:color="6491BB"/>
                <w:insideV w:val="single" w:sz="8" w:space="0" w:color="6491BB"/>
              </w:tblBorders>
              <w:tblLook w:val="04A0" w:firstRow="1" w:lastRow="0" w:firstColumn="1" w:lastColumn="0" w:noHBand="0" w:noVBand="1"/>
            </w:tblPr>
            <w:tblGrid>
              <w:gridCol w:w="6690"/>
            </w:tblGrid>
            <w:tr w:rsidR="006010F4" w14:paraId="0243DBA5" w14:textId="77777777" w:rsidTr="0065783C">
              <w:trPr>
                <w:trHeight w:val="450"/>
              </w:trPr>
              <w:tc>
                <w:tcPr>
                  <w:tcW w:w="6690" w:type="dxa"/>
                  <w:vAlign w:val="center"/>
                </w:tcPr>
                <w:p w14:paraId="1D4BC600" w14:textId="5DCCAAAF" w:rsidR="006010F4" w:rsidRPr="00C832CE" w:rsidRDefault="006010F4" w:rsidP="00DF33BB">
                  <w:pPr>
                    <w:framePr w:wrap="around"/>
                    <w:rPr>
                      <w:noProof/>
                    </w:rPr>
                  </w:pPr>
                  <w:r>
                    <w:rPr>
                      <w:noProof/>
                    </w:rPr>
                    <w:t>Ejemplos</w:t>
                  </w:r>
                  <w:r w:rsidR="0065783C">
                    <w:rPr>
                      <w:noProof/>
                    </w:rPr>
                    <w:t>:</w:t>
                  </w:r>
                </w:p>
              </w:tc>
            </w:tr>
            <w:tr w:rsidR="006010F4" w14:paraId="601B0F3F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004E0617" w14:textId="195590F7" w:rsidR="006010F4" w:rsidRPr="00F4748F" w:rsidRDefault="006010F4" w:rsidP="00DF33BB">
                  <w:pPr>
                    <w:pStyle w:val="Sinespaciado"/>
                    <w:framePr w:wrap="around"/>
                  </w:pPr>
                  <w:r>
                    <w:t>Trabajo en equipo</w:t>
                  </w:r>
                </w:p>
              </w:tc>
            </w:tr>
            <w:tr w:rsidR="006010F4" w14:paraId="002B9B0D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4F014E74" w14:textId="34B02C6F" w:rsidR="006010F4" w:rsidRDefault="006010F4" w:rsidP="00DF33BB">
                  <w:pPr>
                    <w:pStyle w:val="Sinespaciado"/>
                    <w:framePr w:wrap="around"/>
                  </w:pPr>
                  <w:r>
                    <w:t>Resolución de problemas</w:t>
                  </w:r>
                </w:p>
              </w:tc>
            </w:tr>
            <w:tr w:rsidR="006010F4" w14:paraId="7319DE89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18223361" w14:textId="37222EC4" w:rsidR="006010F4" w:rsidRDefault="006010F4" w:rsidP="00DF33BB">
                  <w:pPr>
                    <w:pStyle w:val="Sinespaciado"/>
                    <w:framePr w:wrap="around"/>
                  </w:pPr>
                  <w:r>
                    <w:t>Comunicación</w:t>
                  </w:r>
                </w:p>
              </w:tc>
            </w:tr>
            <w:tr w:rsidR="006010F4" w14:paraId="79738C69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145419EE" w14:textId="53E99E49" w:rsidR="006010F4" w:rsidRDefault="006010F4" w:rsidP="00DF33BB">
                  <w:pPr>
                    <w:pStyle w:val="Sinespaciado"/>
                    <w:framePr w:wrap="around"/>
                  </w:pPr>
                  <w:r>
                    <w:t>Liderazgo</w:t>
                  </w:r>
                </w:p>
              </w:tc>
            </w:tr>
            <w:tr w:rsidR="006010F4" w14:paraId="532F19C9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3AFE91E0" w14:textId="0F9B40F0" w:rsidR="006010F4" w:rsidRDefault="006010F4" w:rsidP="00DF33BB">
                  <w:pPr>
                    <w:pStyle w:val="Sinespaciado"/>
                    <w:framePr w:wrap="around"/>
                  </w:pPr>
                  <w:r>
                    <w:t>Flexibilidad y adaptación</w:t>
                  </w:r>
                </w:p>
              </w:tc>
            </w:tr>
            <w:tr w:rsidR="006010F4" w14:paraId="105FD8DD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528340F5" w14:textId="17CEBB87" w:rsidR="006010F4" w:rsidRDefault="006010F4" w:rsidP="00DF33BB">
                  <w:pPr>
                    <w:pStyle w:val="Sinespaciado"/>
                    <w:framePr w:wrap="around"/>
                  </w:pPr>
                  <w:r>
                    <w:t>Interés en el aprendizaje</w:t>
                  </w:r>
                </w:p>
              </w:tc>
            </w:tr>
            <w:tr w:rsidR="006010F4" w:rsidRPr="00DF33BB" w14:paraId="26CC3DE6" w14:textId="77777777" w:rsidTr="006010F4">
              <w:trPr>
                <w:trHeight w:val="480"/>
              </w:trPr>
              <w:tc>
                <w:tcPr>
                  <w:tcW w:w="6690" w:type="dxa"/>
                  <w:vAlign w:val="center"/>
                </w:tcPr>
                <w:p w14:paraId="30C23DDE" w14:textId="5A4680EB" w:rsidR="006010F4" w:rsidRPr="00DF33BB" w:rsidRDefault="0065783C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Organización y ge</w:t>
                  </w:r>
                  <w:r w:rsidR="006010F4" w:rsidRPr="00DF33BB">
                    <w:rPr>
                      <w:lang w:val="es-ES"/>
                    </w:rPr>
                    <w:t>s</w:t>
                  </w:r>
                  <w:r w:rsidRPr="00DF33BB">
                    <w:rPr>
                      <w:lang w:val="es-ES"/>
                    </w:rPr>
                    <w:t>t</w:t>
                  </w:r>
                  <w:r w:rsidR="006010F4" w:rsidRPr="00DF33BB">
                    <w:rPr>
                      <w:lang w:val="es-ES"/>
                    </w:rPr>
                    <w:t>ión del tiempo</w:t>
                  </w:r>
                </w:p>
              </w:tc>
            </w:tr>
          </w:tbl>
          <w:p w14:paraId="0924D435" w14:textId="77777777" w:rsidR="00D342E3" w:rsidRPr="00DF33BB" w:rsidRDefault="00D342E3" w:rsidP="00EF1B94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64EDB371" w14:textId="77777777" w:rsidR="00D342E3" w:rsidRDefault="00D342E3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1614CA0C" w14:textId="14BE6958" w:rsidR="00D62F43" w:rsidRDefault="00FC1FEA" w:rsidP="00D62F43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F77A49B" wp14:editId="25AB3056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164176</wp:posOffset>
                      </wp:positionV>
                      <wp:extent cx="1379335" cy="0"/>
                      <wp:effectExtent l="0" t="0" r="30480" b="19050"/>
                      <wp:wrapNone/>
                      <wp:docPr id="129" name="Conector recto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933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6491BB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0026263" id="Conector recto 129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12.95pt" to="108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" strokecolor="#6491bb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s-ES"/>
              </w:rPr>
              <w:drawing>
                <wp:inline distT="0" distB="0" distL="0" distR="0" wp14:anchorId="3C77EF5B" wp14:editId="67DC1AF3">
                  <wp:extent cx="185928" cy="170688"/>
                  <wp:effectExtent l="0" t="0" r="5080" b="127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ompe_digital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170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D62F43" w:rsidRPr="005010E6">
              <w:t>COMPETENCIAS DIGITALES</w:t>
            </w:r>
          </w:p>
          <w:p w14:paraId="2DDA3D10" w14:textId="7878B160" w:rsidR="00D342E3" w:rsidRDefault="00D342E3" w:rsidP="00D62F43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84"/>
              <w:gridCol w:w="3536"/>
              <w:gridCol w:w="1288"/>
            </w:tblGrid>
            <w:tr w:rsidR="00D62F43" w14:paraId="0DDEC899" w14:textId="77777777" w:rsidTr="00D62F43">
              <w:tc>
                <w:tcPr>
                  <w:tcW w:w="1984" w:type="dxa"/>
                  <w:tcBorders>
                    <w:top w:val="single" w:sz="4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28656C40" w14:textId="2A2B8D4D" w:rsidR="00D342E3" w:rsidRPr="00C832CE" w:rsidRDefault="00D342E3" w:rsidP="00DF33BB">
                  <w:pPr>
                    <w:framePr w:wrap="around"/>
                    <w:rPr>
                      <w:noProof/>
                      <w:lang w:val="en-GB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55F69A22" w14:textId="49720A60" w:rsidR="00D342E3" w:rsidRPr="00C832CE" w:rsidRDefault="00D62F43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Dispositivos/Programa informático</w:t>
                  </w:r>
                </w:p>
              </w:tc>
              <w:tc>
                <w:tcPr>
                  <w:tcW w:w="0" w:type="auto"/>
                  <w:tcBorders>
                    <w:top w:val="single" w:sz="4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7083DDBE" w14:textId="004B333F" w:rsidR="00D342E3" w:rsidRPr="00C832CE" w:rsidRDefault="00D62F43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t>N</w:t>
                  </w:r>
                  <w:r w:rsidR="00B4428B">
                    <w:t>i</w:t>
                  </w:r>
                  <w:r>
                    <w:t>vel de dominio</w:t>
                  </w:r>
                </w:p>
              </w:tc>
            </w:tr>
            <w:tr w:rsidR="00D62F43" w:rsidRPr="00DF33BB" w14:paraId="1AFDB86B" w14:textId="77777777" w:rsidTr="00ED05A5">
              <w:trPr>
                <w:trHeight w:val="409"/>
              </w:trPr>
              <w:tc>
                <w:tcPr>
                  <w:tcW w:w="1984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36C251C0" w14:textId="1DE73AF1" w:rsidR="00D342E3" w:rsidRPr="00F4748F" w:rsidRDefault="00D62F43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Programas informáticos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58AE88D2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Ejemplos:</w:t>
                  </w:r>
                </w:p>
                <w:p w14:paraId="3AC3BB67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 xml:space="preserve">Correo electrónico </w:t>
                  </w:r>
                </w:p>
                <w:p w14:paraId="01F93377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 xml:space="preserve">Procesador de textos (Word…) </w:t>
                  </w:r>
                </w:p>
                <w:p w14:paraId="503815ED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Hojas de cálculo (Excel…)</w:t>
                  </w:r>
                </w:p>
                <w:p w14:paraId="12ADF9B2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Presentaciones (PowerPoint…)</w:t>
                  </w:r>
                </w:p>
                <w:p w14:paraId="3750EEEA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Software de planificación (Project, Primavera…)</w:t>
                  </w:r>
                </w:p>
                <w:p w14:paraId="36EA6B43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Software de presupuestos y mediciones (Arquímedes, Presto…)</w:t>
                  </w:r>
                </w:p>
                <w:p w14:paraId="5A21C487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Cálculo de estructuras, instalaciones, etc. (CYPE…)</w:t>
                  </w:r>
                </w:p>
                <w:p w14:paraId="5C7D4B0E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Diseño asistido por ordenador (Autocad…)</w:t>
                  </w:r>
                </w:p>
                <w:p w14:paraId="57C7071E" w14:textId="4DB53406" w:rsidR="00D342E3" w:rsidRPr="00F4748F" w:rsidRDefault="00BA600B" w:rsidP="00DF33BB">
                  <w:pPr>
                    <w:pStyle w:val="Sinespaciado"/>
                    <w:framePr w:wrap="around"/>
                  </w:pPr>
                  <w:r w:rsidRPr="005A72B9">
                    <w:t>BIM</w:t>
                  </w:r>
                  <w:r>
                    <w:t xml:space="preserve"> (Revit, Allplan…)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</w:tcPr>
                <w:p w14:paraId="06EBCEE1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 xml:space="preserve">Usuario </w:t>
                  </w:r>
                </w:p>
                <w:p w14:paraId="1F6C3F31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 xml:space="preserve">Nivel Avanzado </w:t>
                  </w:r>
                </w:p>
                <w:p w14:paraId="16C11026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Profesional</w:t>
                  </w:r>
                </w:p>
                <w:p w14:paraId="0968F7F9" w14:textId="07953103" w:rsidR="00D342E3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Experto</w:t>
                  </w:r>
                </w:p>
              </w:tc>
            </w:tr>
            <w:tr w:rsidR="00D62F43" w:rsidRPr="00DF33BB" w14:paraId="7DE16D88" w14:textId="77777777" w:rsidTr="00D62F43">
              <w:trPr>
                <w:trHeight w:val="409"/>
              </w:trPr>
              <w:tc>
                <w:tcPr>
                  <w:tcW w:w="1984" w:type="dxa"/>
                  <w:tcBorders>
                    <w:top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4DA86D60" w14:textId="7DA9CC74" w:rsidR="00D62F43" w:rsidRPr="00DF33BB" w:rsidRDefault="00D62F43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>Soportes digitales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  <w:right w:val="single" w:sz="8" w:space="0" w:color="6491BB"/>
                  </w:tcBorders>
                  <w:vAlign w:val="center"/>
                </w:tcPr>
                <w:p w14:paraId="5EDDD276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Equipos automatizados</w:t>
                  </w:r>
                </w:p>
                <w:p w14:paraId="7EDFED87" w14:textId="77777777" w:rsidR="00BA600B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 xml:space="preserve">Tablet </w:t>
                  </w:r>
                </w:p>
                <w:p w14:paraId="5178E2C0" w14:textId="6FA84D20" w:rsidR="00D62F43" w:rsidRPr="00DF33BB" w:rsidRDefault="00BA600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PC</w:t>
                  </w:r>
                </w:p>
              </w:tc>
              <w:tc>
                <w:tcPr>
                  <w:tcW w:w="0" w:type="auto"/>
                  <w:tcBorders>
                    <w:top w:val="single" w:sz="8" w:space="0" w:color="6491BB"/>
                    <w:left w:val="single" w:sz="8" w:space="0" w:color="6491BB"/>
                    <w:bottom w:val="single" w:sz="8" w:space="0" w:color="6491BB"/>
                  </w:tcBorders>
                  <w:vAlign w:val="center"/>
                </w:tcPr>
                <w:p w14:paraId="259FC8A7" w14:textId="77777777" w:rsidR="00D62F43" w:rsidRPr="00DF33BB" w:rsidRDefault="00D62F43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</w:tr>
          </w:tbl>
          <w:p w14:paraId="771FAD29" w14:textId="10172585" w:rsidR="00835801" w:rsidRPr="00DF33BB" w:rsidRDefault="00D70CE5" w:rsidP="00835A64">
            <w:pPr>
              <w:pStyle w:val="Sinespaciado"/>
              <w:framePr w:wrap="auto" w:vAnchor="margin" w:xAlign="left" w:yAlign="inline"/>
              <w:suppressOverlap w:val="0"/>
              <w:rPr>
                <w:lang w:val="es-ES"/>
              </w:rPr>
            </w:pPr>
            <w:r w:rsidRPr="00DF33BB">
              <w:rPr>
                <w:lang w:val="es-ES"/>
              </w:rPr>
              <w:t xml:space="preserve">                                                                      </w:t>
            </w:r>
          </w:p>
          <w:p w14:paraId="4274A0EF" w14:textId="63072C1E" w:rsidR="00835801" w:rsidRPr="00DF33BB" w:rsidRDefault="00835801" w:rsidP="00835A64">
            <w:pPr>
              <w:pStyle w:val="Sinespaciado"/>
              <w:framePr w:wrap="auto" w:vAnchor="margin" w:xAlign="left" w:yAlign="inline"/>
              <w:suppressOverlap w:val="0"/>
              <w:rPr>
                <w:lang w:val="es-ES"/>
              </w:rPr>
            </w:pPr>
            <w:r>
              <w:rPr>
                <w:lang w:val="es-ES" w:eastAsia="es-ES"/>
              </w:rPr>
              <w:drawing>
                <wp:anchor distT="0" distB="0" distL="114300" distR="114300" simplePos="0" relativeHeight="251705344" behindDoc="0" locked="0" layoutInCell="1" allowOverlap="1" wp14:anchorId="4BAE8EBF" wp14:editId="05CD83FE">
                  <wp:simplePos x="0" y="0"/>
                  <wp:positionH relativeFrom="column">
                    <wp:posOffset>3224530</wp:posOffset>
                  </wp:positionH>
                  <wp:positionV relativeFrom="paragraph">
                    <wp:posOffset>76489</wp:posOffset>
                  </wp:positionV>
                  <wp:extent cx="1048385" cy="251460"/>
                  <wp:effectExtent l="0" t="0" r="0" b="0"/>
                  <wp:wrapNone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rca_agua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385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9AF93A" w14:textId="6C43BC4D" w:rsidR="00D342E3" w:rsidRPr="00B434C4" w:rsidRDefault="00835801" w:rsidP="00835A64">
            <w:pPr>
              <w:pStyle w:val="Sinespaciado"/>
              <w:framePr w:wrap="auto" w:vAnchor="margin" w:xAlign="left" w:yAlign="inline"/>
              <w:suppressOverlap w:val="0"/>
              <w:rPr>
                <w:lang w:val="es-ES"/>
              </w:rPr>
            </w:pPr>
            <w:r w:rsidRPr="00DF33BB">
              <w:rPr>
                <w:lang w:val="es-ES"/>
              </w:rPr>
              <w:t xml:space="preserve">                                                                      </w:t>
            </w:r>
            <w:r w:rsidR="00446460" w:rsidRPr="00DF33BB">
              <w:rPr>
                <w:lang w:val="es-ES"/>
              </w:rPr>
              <w:t>Modelo de CV facilitado por</w:t>
            </w:r>
          </w:p>
        </w:tc>
      </w:tr>
      <w:tr w:rsidR="00BC53FF" w:rsidRPr="00DF33BB" w14:paraId="14152366" w14:textId="77777777" w:rsidTr="00E14203">
        <w:trPr>
          <w:trHeight w:val="267"/>
        </w:trPr>
        <w:tc>
          <w:tcPr>
            <w:tcW w:w="11318" w:type="dxa"/>
            <w:gridSpan w:val="2"/>
            <w:shd w:val="clear" w:color="auto" w:fill="6491BB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49000" w14:textId="7989E651" w:rsidR="00BC53FF" w:rsidRDefault="00BC53FF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</w:tc>
      </w:tr>
      <w:tr w:rsidR="00B4428B" w:rsidRPr="00DF33BB" w14:paraId="76BCFFA4" w14:textId="77777777" w:rsidTr="004068E3">
        <w:trPr>
          <w:trHeight w:val="10313"/>
        </w:trPr>
        <w:tc>
          <w:tcPr>
            <w:tcW w:w="3518" w:type="dxa"/>
            <w:tcBorders>
              <w:top w:val="nil"/>
            </w:tcBorders>
            <w:shd w:val="clear" w:color="auto" w:fill="DAE2EC" w:themeFill="accent5"/>
          </w:tcPr>
          <w:p w14:paraId="00A5343A" w14:textId="77777777" w:rsidR="00B4428B" w:rsidRPr="00DF33BB" w:rsidRDefault="00B4428B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16D597C0" wp14:editId="0CDB1188">
                  <wp:extent cx="180489" cy="130226"/>
                  <wp:effectExtent l="0" t="0" r="0" b="3175"/>
                  <wp:docPr id="142" name="Imagen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89" cy="130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noProof/>
                <w:sz w:val="24"/>
                <w:szCs w:val="24"/>
                <w:lang w:val="es-ES"/>
              </w:rPr>
              <w:t xml:space="preserve"> </w:t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>Apellidos, Nombre</w:t>
            </w:r>
          </w:p>
          <w:p w14:paraId="5CD13A75" w14:textId="77777777" w:rsidR="00B4428B" w:rsidRPr="00DF33BB" w:rsidRDefault="00B4428B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6C1C5AC5" wp14:editId="6C779B84">
                  <wp:extent cx="144000" cy="128224"/>
                  <wp:effectExtent l="0" t="0" r="8890" b="5715"/>
                  <wp:docPr id="143" name="Imagen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28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 Fecha de nacimiento</w:t>
            </w:r>
          </w:p>
          <w:p w14:paraId="61BC8CD8" w14:textId="77777777" w:rsidR="00B4428B" w:rsidRPr="00DF33BB" w:rsidRDefault="00B4428B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3CFBB5C0" wp14:editId="7A438B9C">
                  <wp:extent cx="152400" cy="127000"/>
                  <wp:effectExtent l="0" t="0" r="0" b="6350"/>
                  <wp:docPr id="144" name="Imagen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 </w:t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>Municipio de residencia</w:t>
            </w:r>
          </w:p>
          <w:p w14:paraId="197426D1" w14:textId="77777777" w:rsidR="00B4428B" w:rsidRPr="00E469AC" w:rsidRDefault="00B4428B" w:rsidP="00EF1B94">
            <w:pPr>
              <w:pStyle w:val="Contacto"/>
              <w:framePr w:wrap="auto" w:vAnchor="margin" w:xAlign="left" w:yAlign="inline"/>
              <w:suppressOverlap w:val="0"/>
              <w:rPr>
                <w:b w:val="0"/>
                <w:noProof/>
                <w:sz w:val="22"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65D6CCC7" wp14:editId="3A702A0A">
                  <wp:extent cx="194945" cy="186055"/>
                  <wp:effectExtent l="0" t="0" r="0" b="4445"/>
                  <wp:docPr id="145" name="Imagen 145" descr="Icono de teléf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945" cy="18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 w:bidi="es-ES"/>
              </w:rPr>
              <w:t xml:space="preserve"> </w:t>
            </w:r>
            <w:r w:rsidRPr="71C7F186">
              <w:rPr>
                <w:b w:val="0"/>
                <w:noProof/>
                <w:sz w:val="22"/>
                <w:szCs w:val="22"/>
                <w:lang w:val="es-ES"/>
              </w:rPr>
              <w:t>Teléfono/s de contacto</w:t>
            </w:r>
          </w:p>
          <w:p w14:paraId="1801EC6E" w14:textId="77777777" w:rsidR="00B4428B" w:rsidRPr="00DF33BB" w:rsidRDefault="00B4428B" w:rsidP="00EF1B94">
            <w:pPr>
              <w:pStyle w:val="Contacto"/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  <w:r>
              <w:rPr>
                <w:noProof/>
                <w:lang w:val="es-ES" w:eastAsia="es-ES"/>
              </w:rPr>
              <w:drawing>
                <wp:inline distT="0" distB="0" distL="0" distR="0" wp14:anchorId="11EE7D64" wp14:editId="36E42FDD">
                  <wp:extent cx="169697" cy="129600"/>
                  <wp:effectExtent l="0" t="0" r="1905" b="3810"/>
                  <wp:docPr id="146" name="Imagen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4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97" cy="1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F33BB">
              <w:rPr>
                <w:b w:val="0"/>
                <w:noProof/>
                <w:sz w:val="22"/>
                <w:szCs w:val="22"/>
                <w:lang w:val="es-ES"/>
              </w:rPr>
              <w:t xml:space="preserve">  Correo electrónico</w:t>
            </w:r>
          </w:p>
        </w:tc>
        <w:tc>
          <w:tcPr>
            <w:tcW w:w="7800" w:type="dxa"/>
            <w:shd w:val="clear" w:color="auto" w:fill="auto"/>
          </w:tcPr>
          <w:p w14:paraId="3B54A221" w14:textId="77777777" w:rsidR="00BD3540" w:rsidRDefault="00BD3540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07595BB2" w14:textId="21EFCFA3" w:rsidR="00B4428B" w:rsidRDefault="00BD3540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w:drawing>
                <wp:inline distT="0" distB="0" distL="0" distR="0" wp14:anchorId="50A414A6" wp14:editId="0C9F65D4">
                  <wp:extent cx="185928" cy="185928"/>
                  <wp:effectExtent l="0" t="0" r="5080" b="508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ompe_linguisticas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" cy="18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B4428B" w:rsidRPr="005010E6">
              <w:t xml:space="preserve">COMPETENCIAS </w:t>
            </w:r>
            <w:r w:rsidR="00B4428B">
              <w:t>LING</w:t>
            </w:r>
            <w:r w:rsidR="00D26AA6">
              <w:t>ü</w:t>
            </w:r>
            <w:r w:rsidR="00B4428B">
              <w:t>ÍSTICAS</w:t>
            </w:r>
          </w:p>
          <w:p w14:paraId="250DBB3A" w14:textId="0A1F6DF2" w:rsidR="00B4428B" w:rsidRPr="008D3E17" w:rsidRDefault="00B4428B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B4A16A8" wp14:editId="5FFBBE48">
                      <wp:simplePos x="0" y="0"/>
                      <wp:positionH relativeFrom="column">
                        <wp:posOffset>2771</wp:posOffset>
                      </wp:positionH>
                      <wp:positionV relativeFrom="paragraph">
                        <wp:posOffset>18877</wp:posOffset>
                      </wp:positionV>
                      <wp:extent cx="1366404" cy="0"/>
                      <wp:effectExtent l="0" t="0" r="24765" b="19050"/>
                      <wp:wrapNone/>
                      <wp:docPr id="139" name="Conector recto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66404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6491BB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9F68A32" id="Conector recto 13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pt,1.5pt" to="107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" strokecolor="#6491bb" strokeweight="1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Style w:val="Tablaconcuadrcula"/>
              <w:tblW w:w="0" w:type="auto"/>
              <w:tblBorders>
                <w:top w:val="single" w:sz="48" w:space="0" w:color="6491BB"/>
                <w:left w:val="none" w:sz="0" w:space="0" w:color="auto"/>
                <w:bottom w:val="single" w:sz="8" w:space="0" w:color="6491BB"/>
                <w:right w:val="none" w:sz="0" w:space="0" w:color="auto"/>
                <w:insideH w:val="single" w:sz="6" w:space="0" w:color="6491BB"/>
                <w:insideV w:val="single" w:sz="8" w:space="0" w:color="6491BB"/>
              </w:tblBorders>
              <w:tblLook w:val="04A0" w:firstRow="1" w:lastRow="0" w:firstColumn="1" w:lastColumn="0" w:noHBand="0" w:noVBand="1"/>
            </w:tblPr>
            <w:tblGrid>
              <w:gridCol w:w="1077"/>
              <w:gridCol w:w="2098"/>
              <w:gridCol w:w="3515"/>
            </w:tblGrid>
            <w:tr w:rsidR="00B4428B" w:rsidRPr="00DF33BB" w14:paraId="3AB99A1D" w14:textId="0444B58E" w:rsidTr="00B4428B">
              <w:tc>
                <w:tcPr>
                  <w:tcW w:w="1077" w:type="dxa"/>
                  <w:vAlign w:val="center"/>
                </w:tcPr>
                <w:p w14:paraId="1AD47857" w14:textId="2FAB01BF" w:rsidR="00B4428B" w:rsidRPr="00C832CE" w:rsidRDefault="00B4428B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Idioma</w:t>
                  </w:r>
                </w:p>
              </w:tc>
              <w:tc>
                <w:tcPr>
                  <w:tcW w:w="2098" w:type="dxa"/>
                  <w:vAlign w:val="center"/>
                </w:tcPr>
                <w:p w14:paraId="64195408" w14:textId="77F4362D" w:rsidR="00B4428B" w:rsidRPr="00C832CE" w:rsidRDefault="00B4428B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n-GB"/>
                    </w:rPr>
                    <w:t>NIvel de dominio</w:t>
                  </w:r>
                </w:p>
              </w:tc>
              <w:tc>
                <w:tcPr>
                  <w:tcW w:w="3515" w:type="dxa"/>
                </w:tcPr>
                <w:p w14:paraId="5AF5B3AB" w14:textId="222F0122" w:rsidR="00B4428B" w:rsidRPr="00DF33BB" w:rsidRDefault="00B4428B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 w:rsidRPr="00DF33BB">
                    <w:rPr>
                      <w:noProof/>
                      <w:lang w:val="es-ES"/>
                    </w:rPr>
                    <w:t xml:space="preserve">Certificado y fecha </w:t>
                  </w:r>
                  <w:r w:rsidRPr="00DF33BB">
                    <w:rPr>
                      <w:noProof/>
                      <w:lang w:val="es-ES"/>
                    </w:rPr>
                    <w:br/>
                  </w:r>
                  <w:r w:rsidRPr="00DF33BB">
                    <w:rPr>
                      <w:b w:val="0"/>
                      <w:noProof/>
                      <w:lang w:val="es-ES"/>
                    </w:rPr>
                    <w:t>(si dispone de certificado)</w:t>
                  </w:r>
                </w:p>
              </w:tc>
            </w:tr>
            <w:tr w:rsidR="00B4428B" w14:paraId="529270D3" w14:textId="1EFA91F9" w:rsidTr="00B4428B">
              <w:trPr>
                <w:trHeight w:val="875"/>
              </w:trPr>
              <w:tc>
                <w:tcPr>
                  <w:tcW w:w="1077" w:type="dxa"/>
                  <w:vAlign w:val="center"/>
                </w:tcPr>
                <w:p w14:paraId="7D5A10E4" w14:textId="72C98BD1" w:rsidR="00B4428B" w:rsidRPr="00DF33BB" w:rsidRDefault="00B4428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</w:p>
              </w:tc>
              <w:tc>
                <w:tcPr>
                  <w:tcW w:w="2098" w:type="dxa"/>
                  <w:vAlign w:val="center"/>
                </w:tcPr>
                <w:p w14:paraId="11FBEE04" w14:textId="77777777" w:rsidR="00B4428B" w:rsidRPr="00DF33BB" w:rsidRDefault="00B4428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Básico (A1, A2)</w:t>
                  </w:r>
                </w:p>
                <w:p w14:paraId="08E6D1EB" w14:textId="77777777" w:rsidR="00B4428B" w:rsidRPr="00DF33BB" w:rsidRDefault="00B4428B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Independiente (B1, B2)</w:t>
                  </w:r>
                </w:p>
                <w:p w14:paraId="1A0FDC45" w14:textId="77777777" w:rsidR="00B4428B" w:rsidRDefault="00B4428B" w:rsidP="00DF33BB">
                  <w:pPr>
                    <w:pStyle w:val="Sinespaciado"/>
                    <w:framePr w:wrap="around"/>
                  </w:pPr>
                  <w:r>
                    <w:t>C</w:t>
                  </w:r>
                  <w:r w:rsidRPr="6FB8A913">
                    <w:t>ompetente (C1, C2)</w:t>
                  </w:r>
                </w:p>
                <w:p w14:paraId="0346EA2D" w14:textId="6D8209DF" w:rsidR="00B4428B" w:rsidRPr="00D342E3" w:rsidRDefault="00B4428B" w:rsidP="00DF33BB">
                  <w:pPr>
                    <w:pStyle w:val="Sinespaciado"/>
                    <w:framePr w:wrap="around"/>
                  </w:pPr>
                  <w:r w:rsidRPr="6FB8A913">
                    <w:t>Nativo</w:t>
                  </w:r>
                </w:p>
              </w:tc>
              <w:tc>
                <w:tcPr>
                  <w:tcW w:w="3515" w:type="dxa"/>
                </w:tcPr>
                <w:p w14:paraId="0DBEB1AF" w14:textId="77777777" w:rsidR="00B4428B" w:rsidRDefault="00B4428B" w:rsidP="00DF33BB">
                  <w:pPr>
                    <w:pStyle w:val="Sinespaciado"/>
                    <w:framePr w:wrap="around"/>
                  </w:pPr>
                </w:p>
              </w:tc>
            </w:tr>
          </w:tbl>
          <w:p w14:paraId="704FC111" w14:textId="77777777" w:rsidR="00B4428B" w:rsidRDefault="00B4428B" w:rsidP="00EF1B94">
            <w:pPr>
              <w:framePr w:wrap="auto" w:vAnchor="margin" w:xAlign="left" w:yAlign="inline"/>
              <w:suppressOverlap w:val="0"/>
              <w:rPr>
                <w:noProof/>
                <w:lang w:val="en-GB"/>
              </w:rPr>
            </w:pPr>
          </w:p>
          <w:p w14:paraId="3EAE8B1C" w14:textId="77777777" w:rsidR="00B4428B" w:rsidRDefault="00B4428B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70C432BE" w14:textId="493E720B" w:rsidR="00A13CCD" w:rsidRDefault="00A13CCD" w:rsidP="00EF1B94">
            <w:pPr>
              <w:pStyle w:val="Ttulo1"/>
              <w:framePr w:wrap="auto" w:vAnchor="margin" w:xAlign="left" w:yAlign="inline"/>
              <w:suppressOverlap w:val="0"/>
              <w:outlineLvl w:val="0"/>
              <w:rPr>
                <w:noProof/>
                <w:lang w:eastAsia="es-ES"/>
              </w:rPr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CFCE3AF" wp14:editId="3CF7ED3C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163618</wp:posOffset>
                      </wp:positionV>
                      <wp:extent cx="1159722" cy="0"/>
                      <wp:effectExtent l="0" t="0" r="21590" b="19050"/>
                      <wp:wrapNone/>
                      <wp:docPr id="140" name="Conector recto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9722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6491BB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id="Conector recto 140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6491bb" strokeweight="1.5pt" from="-.6pt,12.9pt" to="90.7pt,12.9pt" w14:anchorId="3A7AF4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">
                      <v:stroke joinstyle="miter"/>
                    </v:line>
                  </w:pict>
                </mc:Fallback>
              </mc:AlternateContent>
            </w:r>
            <w:r w:rsidRPr="005010E6">
              <w:t>DISPONIBILIDAD</w:t>
            </w:r>
            <w:r>
              <w:rPr>
                <w:noProof/>
                <w:lang w:eastAsia="es-ES"/>
              </w:rPr>
              <w:t xml:space="preserve"> </w:t>
            </w:r>
          </w:p>
          <w:p w14:paraId="3D46EB14" w14:textId="1C4CCC18" w:rsidR="00B4428B" w:rsidRDefault="00B4428B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  <w:r w:rsidRPr="005010E6">
              <w:t xml:space="preserve"> </w:t>
            </w:r>
          </w:p>
          <w:tbl>
            <w:tblPr>
              <w:tblStyle w:val="Tablaconcuadrcula"/>
              <w:tblW w:w="0" w:type="auto"/>
              <w:tblBorders>
                <w:top w:val="single" w:sz="48" w:space="0" w:color="6491BB"/>
                <w:left w:val="none" w:sz="0" w:space="0" w:color="auto"/>
                <w:bottom w:val="single" w:sz="8" w:space="0" w:color="6491BB"/>
                <w:right w:val="none" w:sz="0" w:space="0" w:color="auto"/>
                <w:insideH w:val="single" w:sz="8" w:space="0" w:color="6491BB"/>
                <w:insideV w:val="single" w:sz="8" w:space="0" w:color="6491BB"/>
              </w:tblBorders>
              <w:tblLook w:val="04A0" w:firstRow="1" w:lastRow="0" w:firstColumn="1" w:lastColumn="0" w:noHBand="0" w:noVBand="1"/>
            </w:tblPr>
            <w:tblGrid>
              <w:gridCol w:w="680"/>
              <w:gridCol w:w="6066"/>
            </w:tblGrid>
            <w:tr w:rsidR="00A13CCD" w14:paraId="152B0D05" w14:textId="7475DA8F" w:rsidTr="00442FE2">
              <w:trPr>
                <w:trHeight w:val="353"/>
              </w:trPr>
              <w:tc>
                <w:tcPr>
                  <w:tcW w:w="680" w:type="dxa"/>
                  <w:vAlign w:val="center"/>
                </w:tcPr>
                <w:p w14:paraId="64B52A77" w14:textId="44DC9F24" w:rsidR="00A13CCD" w:rsidRPr="00C832CE" w:rsidRDefault="00A13155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709440" behindDoc="0" locked="0" layoutInCell="1" allowOverlap="1" wp14:anchorId="0D49FAE8" wp14:editId="6E343FB9">
                        <wp:simplePos x="0" y="0"/>
                        <wp:positionH relativeFrom="column">
                          <wp:posOffset>8890</wp:posOffset>
                        </wp:positionH>
                        <wp:positionV relativeFrom="paragraph">
                          <wp:posOffset>1270</wp:posOffset>
                        </wp:positionV>
                        <wp:extent cx="259080" cy="187325"/>
                        <wp:effectExtent l="0" t="0" r="7620" b="3175"/>
                        <wp:wrapNone/>
                        <wp:docPr id="25" name="Imagen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letras_TPC.png"/>
                                <pic:cNvPicPr/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9080" cy="187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6066" w:type="dxa"/>
                  <w:vAlign w:val="center"/>
                </w:tcPr>
                <w:p w14:paraId="684E95F6" w14:textId="404EB836" w:rsidR="00A13CCD" w:rsidRPr="00C832CE" w:rsidRDefault="00A13CCD" w:rsidP="00DF33BB">
                  <w:pPr>
                    <w:pStyle w:val="Sinespaciado"/>
                    <w:framePr w:wrap="around"/>
                  </w:pPr>
                  <w:r>
                    <w:t>TPC actualizada</w:t>
                  </w:r>
                </w:p>
              </w:tc>
            </w:tr>
            <w:tr w:rsidR="00A13CCD" w:rsidRPr="00DF33BB" w14:paraId="0B8C673A" w14:textId="29DBDB81" w:rsidTr="00A13CCD">
              <w:trPr>
                <w:trHeight w:val="480"/>
              </w:trPr>
              <w:tc>
                <w:tcPr>
                  <w:tcW w:w="680" w:type="dxa"/>
                  <w:vAlign w:val="center"/>
                </w:tcPr>
                <w:p w14:paraId="2F9F40F9" w14:textId="4968C777" w:rsidR="00A13CCD" w:rsidRPr="00186E17" w:rsidRDefault="00336215" w:rsidP="00DF33BB">
                  <w:pPr>
                    <w:framePr w:wrap="around"/>
                    <w:rPr>
                      <w:noProof/>
                      <w:lang w:val="en-GB"/>
                    </w:rPr>
                  </w:pP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708416" behindDoc="0" locked="0" layoutInCell="1" allowOverlap="1" wp14:anchorId="3E8F36F0" wp14:editId="52E68ED4">
                        <wp:simplePos x="0" y="0"/>
                        <wp:positionH relativeFrom="column">
                          <wp:posOffset>31750</wp:posOffset>
                        </wp:positionH>
                        <wp:positionV relativeFrom="paragraph">
                          <wp:posOffset>-7620</wp:posOffset>
                        </wp:positionV>
                        <wp:extent cx="211455" cy="215265"/>
                        <wp:effectExtent l="0" t="0" r="0" b="0"/>
                        <wp:wrapNone/>
                        <wp:docPr id="17" name="Imagen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portal_empleo.png"/>
                                <pic:cNvPicPr/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1455" cy="2152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6066" w:type="dxa"/>
                  <w:vAlign w:val="center"/>
                </w:tcPr>
                <w:p w14:paraId="7280B53C" w14:textId="26FDC15E" w:rsidR="00A13CCD" w:rsidRPr="00DF33BB" w:rsidRDefault="00A13CCD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Registrado/a en el Portal de Empleo</w:t>
                  </w:r>
                </w:p>
              </w:tc>
            </w:tr>
            <w:tr w:rsidR="00A13CCD" w:rsidRPr="00DF33BB" w14:paraId="32FB2908" w14:textId="4EB5A2AD" w:rsidTr="00A13CCD">
              <w:trPr>
                <w:trHeight w:val="480"/>
              </w:trPr>
              <w:tc>
                <w:tcPr>
                  <w:tcW w:w="680" w:type="dxa"/>
                  <w:vAlign w:val="center"/>
                </w:tcPr>
                <w:p w14:paraId="2460DC96" w14:textId="26A44769" w:rsidR="00A13CCD" w:rsidRPr="00DF33BB" w:rsidRDefault="00544E0D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688960" behindDoc="0" locked="0" layoutInCell="1" allowOverlap="1" wp14:anchorId="5F5F4FC1" wp14:editId="6B64A752">
                        <wp:simplePos x="0" y="0"/>
                        <wp:positionH relativeFrom="column">
                          <wp:posOffset>27940</wp:posOffset>
                        </wp:positionH>
                        <wp:positionV relativeFrom="paragraph">
                          <wp:posOffset>-8890</wp:posOffset>
                        </wp:positionV>
                        <wp:extent cx="189865" cy="215900"/>
                        <wp:effectExtent l="0" t="0" r="635" b="0"/>
                        <wp:wrapNone/>
                        <wp:docPr id="21" name="Imagen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coche.png"/>
                                <pic:cNvPicPr/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865" cy="215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6066" w:type="dxa"/>
                  <w:vAlign w:val="center"/>
                </w:tcPr>
                <w:p w14:paraId="292EA5A2" w14:textId="0C11B916" w:rsidR="00A13CCD" w:rsidRPr="00DF33BB" w:rsidRDefault="00A13CCD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Zonas geográficas en las que estás interesado en trabajar</w:t>
                  </w:r>
                </w:p>
              </w:tc>
            </w:tr>
            <w:tr w:rsidR="00A13CCD" w:rsidRPr="00DF33BB" w14:paraId="0C792C9F" w14:textId="7D950912" w:rsidTr="00A13CCD">
              <w:trPr>
                <w:trHeight w:val="480"/>
              </w:trPr>
              <w:tc>
                <w:tcPr>
                  <w:tcW w:w="680" w:type="dxa"/>
                  <w:vAlign w:val="center"/>
                </w:tcPr>
                <w:p w14:paraId="6861D6C5" w14:textId="0F223C91" w:rsidR="00A13CCD" w:rsidRPr="00DF33BB" w:rsidRDefault="00544E0D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686912" behindDoc="0" locked="0" layoutInCell="1" allowOverlap="1" wp14:anchorId="3177A62A" wp14:editId="10CA0DE7">
                        <wp:simplePos x="0" y="0"/>
                        <wp:positionH relativeFrom="column">
                          <wp:posOffset>40005</wp:posOffset>
                        </wp:positionH>
                        <wp:positionV relativeFrom="paragraph">
                          <wp:posOffset>-1905</wp:posOffset>
                        </wp:positionV>
                        <wp:extent cx="189865" cy="168910"/>
                        <wp:effectExtent l="0" t="0" r="635" b="2540"/>
                        <wp:wrapNone/>
                        <wp:docPr id="20" name="Imagen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coche.pn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9865" cy="1689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6066" w:type="dxa"/>
                  <w:vAlign w:val="center"/>
                </w:tcPr>
                <w:p w14:paraId="5989F3D8" w14:textId="1EF63FEF" w:rsidR="00A13CCD" w:rsidRPr="00DF33BB" w:rsidRDefault="00A13CCD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Incorporación inmediata o a partir de una fecha determinada</w:t>
                  </w:r>
                </w:p>
              </w:tc>
            </w:tr>
            <w:tr w:rsidR="00A13CCD" w:rsidRPr="00DF33BB" w14:paraId="76106355" w14:textId="1C5C8C7F" w:rsidTr="00A13CCD">
              <w:trPr>
                <w:trHeight w:val="480"/>
              </w:trPr>
              <w:tc>
                <w:tcPr>
                  <w:tcW w:w="680" w:type="dxa"/>
                  <w:vAlign w:val="center"/>
                </w:tcPr>
                <w:p w14:paraId="1FB17634" w14:textId="228CBEC1" w:rsidR="00A13CCD" w:rsidRPr="00DF33BB" w:rsidRDefault="00544E0D" w:rsidP="00DF33BB">
                  <w:pPr>
                    <w:framePr w:wrap="around"/>
                    <w:rPr>
                      <w:noProof/>
                      <w:lang w:val="es-ES"/>
                    </w:rPr>
                  </w:pPr>
                  <w:r>
                    <w:rPr>
                      <w:noProof/>
                      <w:lang w:val="es-ES" w:eastAsia="es-ES"/>
                    </w:rPr>
                    <w:drawing>
                      <wp:anchor distT="0" distB="0" distL="114300" distR="114300" simplePos="0" relativeHeight="251684864" behindDoc="0" locked="0" layoutInCell="1" allowOverlap="1" wp14:anchorId="2B7515A2" wp14:editId="2ACCC0EB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15875</wp:posOffset>
                        </wp:positionV>
                        <wp:extent cx="280035" cy="143510"/>
                        <wp:effectExtent l="0" t="0" r="5715" b="8890"/>
                        <wp:wrapNone/>
                        <wp:docPr id="19" name="Imagen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coche.png"/>
                                <pic:cNvPicPr/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035" cy="143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6066" w:type="dxa"/>
                  <w:vAlign w:val="center"/>
                </w:tcPr>
                <w:p w14:paraId="2586B49D" w14:textId="67FF7D7A" w:rsidR="00A13CCD" w:rsidRPr="00DF33BB" w:rsidRDefault="00A13CCD" w:rsidP="00DF33BB">
                  <w:pPr>
                    <w:pStyle w:val="Sinespaciado"/>
                    <w:framePr w:wrap="around"/>
                    <w:rPr>
                      <w:lang w:val="es-ES"/>
                    </w:rPr>
                  </w:pPr>
                  <w:r w:rsidRPr="00DF33BB">
                    <w:rPr>
                      <w:lang w:val="es-ES"/>
                    </w:rPr>
                    <w:t>Disponibilidad de vehículo para trasladarse al centro de trabajo</w:t>
                  </w:r>
                </w:p>
              </w:tc>
            </w:tr>
          </w:tbl>
          <w:p w14:paraId="69D3BF2F" w14:textId="77777777" w:rsidR="00B4428B" w:rsidRPr="00DF33BB" w:rsidRDefault="00B4428B" w:rsidP="00EF1B94">
            <w:pPr>
              <w:framePr w:wrap="auto" w:vAnchor="margin" w:xAlign="left" w:yAlign="inline"/>
              <w:suppressOverlap w:val="0"/>
              <w:rPr>
                <w:noProof/>
                <w:lang w:val="es-ES"/>
              </w:rPr>
            </w:pPr>
          </w:p>
          <w:p w14:paraId="7B5A54F3" w14:textId="77777777" w:rsidR="00B4428B" w:rsidRDefault="00B4428B" w:rsidP="00EF1B94">
            <w:pPr>
              <w:pStyle w:val="Ttulo1"/>
              <w:framePr w:wrap="auto" w:vAnchor="margin" w:xAlign="left" w:yAlign="inline"/>
              <w:suppressOverlap w:val="0"/>
              <w:outlineLvl w:val="0"/>
            </w:pPr>
          </w:p>
          <w:p w14:paraId="1BFA9180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6ACA00E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57854101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2E1BB063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74A8474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00C842B7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1DB4219A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2279D07D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36400B96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52095637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4B3D6089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0CAD3879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6C5C1F1E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2522C5B3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42072AFC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2808DFEA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782C9BA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6F81EDD6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668E21F3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5B9672D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64B82BDF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0877F40A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CD9D7EE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4C3DBD6C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798AABA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36DAA140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7C68DB81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5DB9DA19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62673C8E" w14:textId="77777777" w:rsidR="007C79CB" w:rsidRPr="00DF33BB" w:rsidRDefault="007C79CB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2D8B0986" w14:textId="77777777" w:rsidR="007C79CB" w:rsidRPr="00DF33BB" w:rsidRDefault="007C79CB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62211815" w14:textId="77777777" w:rsidR="009B6D77" w:rsidRPr="00DF33BB" w:rsidRDefault="009B6D77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3DF0E333" w14:textId="7777777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278313E8" w14:textId="44439AA7" w:rsidR="000965A9" w:rsidRPr="00DF33BB" w:rsidRDefault="000965A9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  <w:r w:rsidRPr="00DF33BB">
              <w:rPr>
                <w:lang w:val="es-ES"/>
              </w:rPr>
              <w:t>Fecha última actualización DD/MM/AAAA</w:t>
            </w:r>
          </w:p>
          <w:p w14:paraId="529801D2" w14:textId="77777777" w:rsidR="00BD2858" w:rsidRPr="00DF33BB" w:rsidRDefault="00BD2858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</w:p>
          <w:p w14:paraId="40F6F91D" w14:textId="661B5938" w:rsidR="009B6D77" w:rsidRPr="00DF33BB" w:rsidRDefault="009B6D77" w:rsidP="000965A9">
            <w:pPr>
              <w:pStyle w:val="Sinespaciado"/>
              <w:framePr w:wrap="auto" w:vAnchor="margin" w:xAlign="left" w:yAlign="inline"/>
              <w:suppressOverlap w:val="0"/>
              <w:jc w:val="right"/>
              <w:rPr>
                <w:lang w:val="es-ES"/>
              </w:rPr>
            </w:pPr>
            <w:r>
              <w:rPr>
                <w:lang w:val="es-ES" w:eastAsia="es-ES"/>
              </w:rPr>
              <w:drawing>
                <wp:anchor distT="0" distB="0" distL="114300" distR="114300" simplePos="0" relativeHeight="251707392" behindDoc="0" locked="0" layoutInCell="1" allowOverlap="1" wp14:anchorId="4319F6A3" wp14:editId="743A118F">
                  <wp:simplePos x="0" y="0"/>
                  <wp:positionH relativeFrom="column">
                    <wp:posOffset>3255555</wp:posOffset>
                  </wp:positionH>
                  <wp:positionV relativeFrom="paragraph">
                    <wp:posOffset>71582</wp:posOffset>
                  </wp:positionV>
                  <wp:extent cx="1048817" cy="252000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rca_agua.pn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817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9262096" w14:textId="72C09BAC" w:rsidR="00B4428B" w:rsidRPr="00B434C4" w:rsidRDefault="009B6D77" w:rsidP="009B6D77">
            <w:pPr>
              <w:pStyle w:val="Sinespaciado"/>
              <w:framePr w:wrap="auto" w:vAnchor="margin" w:xAlign="left" w:yAlign="inline"/>
              <w:suppressOverlap w:val="0"/>
              <w:jc w:val="center"/>
              <w:rPr>
                <w:lang w:val="es-ES"/>
              </w:rPr>
            </w:pPr>
            <w:r w:rsidRPr="00DF33BB">
              <w:rPr>
                <w:lang w:val="es-ES"/>
              </w:rPr>
              <w:t xml:space="preserve">                      </w:t>
            </w:r>
            <w:r w:rsidR="007C79CB" w:rsidRPr="00DF33BB">
              <w:rPr>
                <w:lang w:val="es-ES"/>
              </w:rPr>
              <w:t xml:space="preserve"> Modelo de CV facilitado por</w:t>
            </w:r>
          </w:p>
        </w:tc>
      </w:tr>
    </w:tbl>
    <w:p w14:paraId="631EA58D" w14:textId="77777777" w:rsidR="00535F87" w:rsidRPr="00DF33BB" w:rsidRDefault="00535F87" w:rsidP="00B61D2E">
      <w:pPr>
        <w:framePr w:wrap="auto" w:vAnchor="margin" w:xAlign="left" w:yAlign="inline"/>
        <w:suppressOverlap w:val="0"/>
        <w:rPr>
          <w:noProof/>
          <w:lang w:val="es-ES"/>
        </w:rPr>
      </w:pPr>
    </w:p>
    <w:sectPr w:rsidR="00535F87" w:rsidRPr="00DF33BB" w:rsidSect="00711EEA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 w:code="9"/>
      <w:pgMar w:top="284" w:right="284" w:bottom="0" w:left="284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1CCADF9" w16cid:durableId="2345374B"/>
  <w16cid:commentId w16cid:paraId="150D730E" w16cid:durableId="2345374C"/>
  <w16cid:commentId w16cid:paraId="31BE0525" w16cid:durableId="2345374D"/>
  <w16cid:commentId w16cid:paraId="0BB193BB" w16cid:durableId="2345374E"/>
  <w16cid:commentId w16cid:paraId="094795F7" w16cid:durableId="2345374F"/>
  <w16cid:commentId w16cid:paraId="5877F7D0" w16cid:durableId="23453750"/>
  <w16cid:commentId w16cid:paraId="2A6F9786" w16cid:durableId="23453751"/>
  <w16cid:commentId w16cid:paraId="7FD41C94" w16cid:durableId="23453752"/>
  <w16cid:commentId w16cid:paraId="7CE6BF80" w16cid:durableId="2345375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EC9CB" w14:textId="77777777" w:rsidR="00BB6F3F" w:rsidRDefault="00BB6F3F" w:rsidP="00BD2858">
      <w:pPr>
        <w:framePr w:wrap="auto" w:vAnchor="margin" w:xAlign="left" w:yAlign="inline"/>
        <w:suppressOverlap w:val="0"/>
      </w:pPr>
      <w:r>
        <w:separator/>
      </w:r>
    </w:p>
  </w:endnote>
  <w:endnote w:type="continuationSeparator" w:id="0">
    <w:p w14:paraId="5A2DAB85" w14:textId="77777777" w:rsidR="00BB6F3F" w:rsidRDefault="00BB6F3F" w:rsidP="00BD2858">
      <w:pPr>
        <w:framePr w:wrap="auto" w:vAnchor="margin" w:xAlign="left" w:yAlign="inline"/>
        <w:suppressOverlap w:val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7376B" w14:textId="77777777" w:rsidR="00BE4AC8" w:rsidRDefault="00BE4AC8" w:rsidP="00BD2858">
    <w:pPr>
      <w:pStyle w:val="Piedepgina"/>
      <w:framePr w:wrap="auto" w:vAnchor="margin" w:xAlign="left" w:yAlign="inline"/>
      <w:suppressOverlap w:val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CF0C5" w14:textId="77777777" w:rsidR="00BE4AC8" w:rsidRDefault="00BE4AC8" w:rsidP="00BD2858">
    <w:pPr>
      <w:pStyle w:val="Piedepgina"/>
      <w:framePr w:wrap="auto" w:vAnchor="margin" w:xAlign="left" w:yAlign="inline"/>
      <w:suppressOverlap w:val="0"/>
    </w:pPr>
  </w:p>
  <w:p w14:paraId="56F4466C" w14:textId="77777777" w:rsidR="00835A64" w:rsidRDefault="00835A64" w:rsidP="00BD2858">
    <w:pPr>
      <w:pStyle w:val="Piedepgina"/>
      <w:framePr w:wrap="auto" w:vAnchor="margin" w:xAlign="left" w:yAlign="inline"/>
      <w:suppressOverlap w:val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CE835" w14:textId="77777777" w:rsidR="00BE4AC8" w:rsidRDefault="00BE4AC8" w:rsidP="00BD2858">
    <w:pPr>
      <w:pStyle w:val="Piedepgina"/>
      <w:framePr w:wrap="auto" w:vAnchor="margin" w:xAlign="left" w:yAlign="inline"/>
      <w:suppressOverlap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88C10D" w14:textId="77777777" w:rsidR="00BB6F3F" w:rsidRDefault="00BB6F3F" w:rsidP="00BD2858">
      <w:pPr>
        <w:framePr w:wrap="auto" w:vAnchor="margin" w:xAlign="left" w:yAlign="inline"/>
        <w:suppressOverlap w:val="0"/>
      </w:pPr>
      <w:r>
        <w:separator/>
      </w:r>
    </w:p>
  </w:footnote>
  <w:footnote w:type="continuationSeparator" w:id="0">
    <w:p w14:paraId="7B03B4E2" w14:textId="77777777" w:rsidR="00BB6F3F" w:rsidRDefault="00BB6F3F" w:rsidP="00BD2858">
      <w:pPr>
        <w:framePr w:wrap="auto" w:vAnchor="margin" w:xAlign="left" w:yAlign="inline"/>
        <w:suppressOverlap w:val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7E9EF" w14:textId="77777777" w:rsidR="00BE4AC8" w:rsidRDefault="00BE4AC8" w:rsidP="00BD2858">
    <w:pPr>
      <w:pStyle w:val="Encabezado"/>
      <w:framePr w:wrap="auto" w:vAnchor="margin" w:xAlign="left" w:yAlign="inline"/>
      <w:suppressOverlap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963F0" w14:textId="77777777" w:rsidR="00BE4AC8" w:rsidRDefault="00BE4AC8" w:rsidP="00BD2858">
    <w:pPr>
      <w:pStyle w:val="Encabezado"/>
      <w:framePr w:wrap="auto" w:vAnchor="margin" w:xAlign="left" w:yAlign="inline"/>
      <w:suppressOverlap w:val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A84ED" w14:textId="77777777" w:rsidR="00BE4AC8" w:rsidRDefault="00BE4AC8" w:rsidP="00BD2858">
    <w:pPr>
      <w:pStyle w:val="Encabezado"/>
      <w:framePr w:wrap="auto" w:vAnchor="margin" w:xAlign="left" w:yAlign="inline"/>
      <w:suppressOverlap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alt="Icono de teléfono" style="width:73.85pt;height:71.05pt;visibility:visible;mso-wrap-style:square" o:bullet="t">
        <v:imagedata r:id="rId1" o:title="Icono de teléfono"/>
      </v:shape>
    </w:pict>
  </w:numPicBullet>
  <w:numPicBullet w:numPicBulletId="1">
    <w:pict>
      <v:shape id="_x0000_i1118" type="#_x0000_t75" alt="Icono de burbuja" style="width:73.85pt;height:70.15pt;visibility:visible;mso-wrap-style:square" o:bullet="t">
        <v:imagedata r:id="rId2" o:title="Icono de burbuja"/>
      </v:shape>
    </w:pict>
  </w:numPicBullet>
  <w:numPicBullet w:numPicBulletId="2">
    <w:pict>
      <v:shape id="_x0000_i1119" type="#_x0000_t75" alt="Icono de correo electrónico" style="width:73.85pt;height:61.7pt;visibility:visible;mso-wrap-style:square" o:bullet="t">
        <v:imagedata r:id="rId3" o:title="Icono de correo electrónico"/>
      </v:shape>
    </w:pict>
  </w:numPicBullet>
  <w:numPicBullet w:numPicBulletId="3">
    <w:pict>
      <v:shape id="_x0000_i1120" type="#_x0000_t75" style="width:11.2pt;height:10.3pt;visibility:visible;mso-wrap-style:square" o:bullet="t">
        <v:imagedata r:id="rId4" o:title=""/>
      </v:shape>
    </w:pict>
  </w:numPicBullet>
  <w:numPicBullet w:numPicBulletId="4">
    <w:pict>
      <v:shape id="_x0000_i1121" type="#_x0000_t75" style="width:14.95pt;height:12.15pt;visibility:visible;mso-wrap-style:square" o:bullet="t">
        <v:imagedata r:id="rId5" o:title=""/>
      </v:shape>
    </w:pict>
  </w:numPicBullet>
  <w:numPicBullet w:numPicBulletId="5">
    <w:pict>
      <v:shape id="_x0000_i1122" type="#_x0000_t75" style="width:14.95pt;height:12.15pt;visibility:visible;mso-wrap-style:square" o:bullet="t">
        <v:imagedata r:id="rId6" o:title=""/>
      </v:shape>
    </w:pict>
  </w:numPicBullet>
  <w:numPicBullet w:numPicBulletId="6">
    <w:pict>
      <v:shape id="_x0000_i1123" type="#_x0000_t75" style="width:14.95pt;height:14.95pt;visibility:visible;mso-wrap-style:square" o:bullet="t">
        <v:imagedata r:id="rId7" o:title=""/>
      </v:shape>
    </w:pict>
  </w:numPicBullet>
  <w:abstractNum w:abstractNumId="0">
    <w:nsid w:val="004B7D89"/>
    <w:multiLevelType w:val="multilevel"/>
    <w:tmpl w:val="76AA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EB55D8"/>
    <w:multiLevelType w:val="hybridMultilevel"/>
    <w:tmpl w:val="055E5276"/>
    <w:lvl w:ilvl="0" w:tplc="8D1017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FB404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6A0B9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F54A6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ABC12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022EA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BFAC3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DD477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9E6B6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197F91"/>
    <w:multiLevelType w:val="hybridMultilevel"/>
    <w:tmpl w:val="65480474"/>
    <w:lvl w:ilvl="0" w:tplc="6FB83F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1D2E4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AC04B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762F3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6AA02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14C00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1102A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6045F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AECB9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6715B2"/>
    <w:multiLevelType w:val="hybridMultilevel"/>
    <w:tmpl w:val="0DD28F32"/>
    <w:lvl w:ilvl="0" w:tplc="128E54A4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E64C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CE3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CE96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EC86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48B0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7507F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98EA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E08E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4440D61"/>
    <w:multiLevelType w:val="hybridMultilevel"/>
    <w:tmpl w:val="D542F8AE"/>
    <w:lvl w:ilvl="0" w:tplc="A6EEAC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DCAD3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8D009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0408D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22EDD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D52A2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BD65E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9B06C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05622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50F56CC"/>
    <w:multiLevelType w:val="multilevel"/>
    <w:tmpl w:val="255A543E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D91820"/>
    <w:multiLevelType w:val="multilevel"/>
    <w:tmpl w:val="689A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9F56138"/>
    <w:multiLevelType w:val="hybridMultilevel"/>
    <w:tmpl w:val="BFD28430"/>
    <w:lvl w:ilvl="0" w:tplc="BDCE1DFE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ECBF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26AE2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4CFA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86B4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CAC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3A52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F821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836D1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581149C4"/>
    <w:multiLevelType w:val="hybridMultilevel"/>
    <w:tmpl w:val="DB10AB74"/>
    <w:lvl w:ilvl="0" w:tplc="DC5C5734">
      <w:start w:val="1"/>
      <w:numFmt w:val="bullet"/>
      <w:pStyle w:val="Prrafodelista"/>
      <w:lvlText w:val="◦"/>
      <w:lvlJc w:val="left"/>
      <w:pPr>
        <w:ind w:left="644" w:hanging="360"/>
      </w:pPr>
      <w:rPr>
        <w:rFonts w:ascii="Segoe UI" w:hAnsi="Segoe UI" w:hint="default"/>
        <w:color w:val="5E7697" w:themeColor="accent1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97221F5"/>
    <w:multiLevelType w:val="multilevel"/>
    <w:tmpl w:val="F1E0E99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0C4ECE"/>
    <w:multiLevelType w:val="hybridMultilevel"/>
    <w:tmpl w:val="E79CF6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583DF6"/>
    <w:multiLevelType w:val="multilevel"/>
    <w:tmpl w:val="9580C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A59262E"/>
    <w:multiLevelType w:val="hybridMultilevel"/>
    <w:tmpl w:val="F51CDCAE"/>
    <w:lvl w:ilvl="0" w:tplc="A0F8E30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CEFFD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3D22B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5C26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0016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2803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98CE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4415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3C8D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6CDB6D0C"/>
    <w:multiLevelType w:val="hybridMultilevel"/>
    <w:tmpl w:val="57DE731C"/>
    <w:lvl w:ilvl="0" w:tplc="79ECEBC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0CD7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5466E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7C7A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0E05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B4F7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C2DA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E2B7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CA41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72307E34"/>
    <w:multiLevelType w:val="multilevel"/>
    <w:tmpl w:val="B52E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6"/>
  </w:num>
  <w:num w:numId="5">
    <w:abstractNumId w:val="11"/>
  </w:num>
  <w:num w:numId="6">
    <w:abstractNumId w:val="0"/>
  </w:num>
  <w:num w:numId="7">
    <w:abstractNumId w:val="5"/>
  </w:num>
  <w:num w:numId="8">
    <w:abstractNumId w:val="1"/>
  </w:num>
  <w:num w:numId="9">
    <w:abstractNumId w:val="14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isplayBackgroundShape/>
  <w:attachedTemplate r:id="rId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77"/>
    <w:rsid w:val="00041F8A"/>
    <w:rsid w:val="00045F2E"/>
    <w:rsid w:val="00054301"/>
    <w:rsid w:val="00055BBC"/>
    <w:rsid w:val="00073BF3"/>
    <w:rsid w:val="00081B51"/>
    <w:rsid w:val="000931CB"/>
    <w:rsid w:val="000965A9"/>
    <w:rsid w:val="000A6E00"/>
    <w:rsid w:val="000B49C6"/>
    <w:rsid w:val="000C7293"/>
    <w:rsid w:val="000D3891"/>
    <w:rsid w:val="000F05A7"/>
    <w:rsid w:val="000F3FE2"/>
    <w:rsid w:val="00111259"/>
    <w:rsid w:val="00130917"/>
    <w:rsid w:val="00140582"/>
    <w:rsid w:val="00144334"/>
    <w:rsid w:val="00164D87"/>
    <w:rsid w:val="00173B36"/>
    <w:rsid w:val="00177BCB"/>
    <w:rsid w:val="00186E17"/>
    <w:rsid w:val="001931B0"/>
    <w:rsid w:val="001A1180"/>
    <w:rsid w:val="001E5794"/>
    <w:rsid w:val="001F1D07"/>
    <w:rsid w:val="001F6D5E"/>
    <w:rsid w:val="00217454"/>
    <w:rsid w:val="002251C8"/>
    <w:rsid w:val="00235C72"/>
    <w:rsid w:val="0023600D"/>
    <w:rsid w:val="00241482"/>
    <w:rsid w:val="00252527"/>
    <w:rsid w:val="00261E7B"/>
    <w:rsid w:val="002656F3"/>
    <w:rsid w:val="00291E8D"/>
    <w:rsid w:val="00293BB8"/>
    <w:rsid w:val="002954B8"/>
    <w:rsid w:val="002A407B"/>
    <w:rsid w:val="002A4A92"/>
    <w:rsid w:val="002B0852"/>
    <w:rsid w:val="002B7856"/>
    <w:rsid w:val="002C0662"/>
    <w:rsid w:val="002D3708"/>
    <w:rsid w:val="002D5478"/>
    <w:rsid w:val="002D6D62"/>
    <w:rsid w:val="002E160E"/>
    <w:rsid w:val="002F0D92"/>
    <w:rsid w:val="002F3C90"/>
    <w:rsid w:val="002F3F2F"/>
    <w:rsid w:val="00320ECB"/>
    <w:rsid w:val="00336215"/>
    <w:rsid w:val="00344FC0"/>
    <w:rsid w:val="00362CE1"/>
    <w:rsid w:val="00377A0D"/>
    <w:rsid w:val="0038034F"/>
    <w:rsid w:val="00382737"/>
    <w:rsid w:val="00395503"/>
    <w:rsid w:val="003B08E3"/>
    <w:rsid w:val="003E02DA"/>
    <w:rsid w:val="003E1692"/>
    <w:rsid w:val="003E38A1"/>
    <w:rsid w:val="003E7783"/>
    <w:rsid w:val="004068E3"/>
    <w:rsid w:val="00412412"/>
    <w:rsid w:val="004219FE"/>
    <w:rsid w:val="004262FD"/>
    <w:rsid w:val="00442A0E"/>
    <w:rsid w:val="00442FE2"/>
    <w:rsid w:val="00443C70"/>
    <w:rsid w:val="00446460"/>
    <w:rsid w:val="00447D4F"/>
    <w:rsid w:val="004A4C74"/>
    <w:rsid w:val="004C592C"/>
    <w:rsid w:val="004E5226"/>
    <w:rsid w:val="004E6AB2"/>
    <w:rsid w:val="004E70E8"/>
    <w:rsid w:val="004F1008"/>
    <w:rsid w:val="004F1D10"/>
    <w:rsid w:val="004F7529"/>
    <w:rsid w:val="005150E9"/>
    <w:rsid w:val="00516A8A"/>
    <w:rsid w:val="005243A6"/>
    <w:rsid w:val="005340E9"/>
    <w:rsid w:val="00535F87"/>
    <w:rsid w:val="005409E1"/>
    <w:rsid w:val="00542EFC"/>
    <w:rsid w:val="00544E0D"/>
    <w:rsid w:val="00564622"/>
    <w:rsid w:val="005A3E0B"/>
    <w:rsid w:val="005B3227"/>
    <w:rsid w:val="005C6313"/>
    <w:rsid w:val="006010F4"/>
    <w:rsid w:val="00611285"/>
    <w:rsid w:val="006432DF"/>
    <w:rsid w:val="00654EE5"/>
    <w:rsid w:val="0065783C"/>
    <w:rsid w:val="00661DE5"/>
    <w:rsid w:val="0068094B"/>
    <w:rsid w:val="00686284"/>
    <w:rsid w:val="006C0768"/>
    <w:rsid w:val="006F3B96"/>
    <w:rsid w:val="00711EEA"/>
    <w:rsid w:val="0073402D"/>
    <w:rsid w:val="00750AFF"/>
    <w:rsid w:val="0078294B"/>
    <w:rsid w:val="00792D43"/>
    <w:rsid w:val="007B30FE"/>
    <w:rsid w:val="007B7A61"/>
    <w:rsid w:val="007C79CB"/>
    <w:rsid w:val="007E1FA8"/>
    <w:rsid w:val="007E6083"/>
    <w:rsid w:val="00812B1F"/>
    <w:rsid w:val="00812B74"/>
    <w:rsid w:val="00835801"/>
    <w:rsid w:val="00835A64"/>
    <w:rsid w:val="0084382D"/>
    <w:rsid w:val="00847A44"/>
    <w:rsid w:val="00855181"/>
    <w:rsid w:val="00882F23"/>
    <w:rsid w:val="0089047A"/>
    <w:rsid w:val="008A1020"/>
    <w:rsid w:val="008A1250"/>
    <w:rsid w:val="008A1535"/>
    <w:rsid w:val="008A1DC1"/>
    <w:rsid w:val="008A1FCF"/>
    <w:rsid w:val="008A28ED"/>
    <w:rsid w:val="008B1112"/>
    <w:rsid w:val="008B6AD5"/>
    <w:rsid w:val="008C78F5"/>
    <w:rsid w:val="008D3E17"/>
    <w:rsid w:val="008D7C79"/>
    <w:rsid w:val="008E46C9"/>
    <w:rsid w:val="008E5AE9"/>
    <w:rsid w:val="008E7160"/>
    <w:rsid w:val="00900AC8"/>
    <w:rsid w:val="0090123F"/>
    <w:rsid w:val="00914419"/>
    <w:rsid w:val="009423DF"/>
    <w:rsid w:val="00962E61"/>
    <w:rsid w:val="00963ADE"/>
    <w:rsid w:val="0096774E"/>
    <w:rsid w:val="00975A6D"/>
    <w:rsid w:val="00981B5C"/>
    <w:rsid w:val="00986331"/>
    <w:rsid w:val="0099598E"/>
    <w:rsid w:val="009A069A"/>
    <w:rsid w:val="009A6667"/>
    <w:rsid w:val="009B6D77"/>
    <w:rsid w:val="009C7105"/>
    <w:rsid w:val="009D5D9A"/>
    <w:rsid w:val="00A122BB"/>
    <w:rsid w:val="00A13155"/>
    <w:rsid w:val="00A13CCD"/>
    <w:rsid w:val="00A37F9E"/>
    <w:rsid w:val="00A56666"/>
    <w:rsid w:val="00A76958"/>
    <w:rsid w:val="00A8217E"/>
    <w:rsid w:val="00A85670"/>
    <w:rsid w:val="00A948B7"/>
    <w:rsid w:val="00AB7FE5"/>
    <w:rsid w:val="00AC1E5A"/>
    <w:rsid w:val="00AD52A3"/>
    <w:rsid w:val="00B014DE"/>
    <w:rsid w:val="00B26AEE"/>
    <w:rsid w:val="00B312DD"/>
    <w:rsid w:val="00B373B2"/>
    <w:rsid w:val="00B434C4"/>
    <w:rsid w:val="00B4428B"/>
    <w:rsid w:val="00B54AD3"/>
    <w:rsid w:val="00B61D2E"/>
    <w:rsid w:val="00B62B99"/>
    <w:rsid w:val="00B643D0"/>
    <w:rsid w:val="00B71E93"/>
    <w:rsid w:val="00B76015"/>
    <w:rsid w:val="00B87E22"/>
    <w:rsid w:val="00BA3E51"/>
    <w:rsid w:val="00BA600B"/>
    <w:rsid w:val="00BB1D3F"/>
    <w:rsid w:val="00BB3142"/>
    <w:rsid w:val="00BB6F3F"/>
    <w:rsid w:val="00BC53FF"/>
    <w:rsid w:val="00BD2858"/>
    <w:rsid w:val="00BD3540"/>
    <w:rsid w:val="00BD6049"/>
    <w:rsid w:val="00BE4AC8"/>
    <w:rsid w:val="00BE6677"/>
    <w:rsid w:val="00BF5A91"/>
    <w:rsid w:val="00C145B5"/>
    <w:rsid w:val="00C155FC"/>
    <w:rsid w:val="00C21B5A"/>
    <w:rsid w:val="00C362CD"/>
    <w:rsid w:val="00C53289"/>
    <w:rsid w:val="00C532FC"/>
    <w:rsid w:val="00C75D84"/>
    <w:rsid w:val="00C81559"/>
    <w:rsid w:val="00C832CE"/>
    <w:rsid w:val="00C857CB"/>
    <w:rsid w:val="00CA5CD9"/>
    <w:rsid w:val="00CE3263"/>
    <w:rsid w:val="00CE41FA"/>
    <w:rsid w:val="00CE4F07"/>
    <w:rsid w:val="00D04093"/>
    <w:rsid w:val="00D0794D"/>
    <w:rsid w:val="00D140DF"/>
    <w:rsid w:val="00D266CB"/>
    <w:rsid w:val="00D26AA6"/>
    <w:rsid w:val="00D342E3"/>
    <w:rsid w:val="00D430D8"/>
    <w:rsid w:val="00D55FB2"/>
    <w:rsid w:val="00D6112C"/>
    <w:rsid w:val="00D62F43"/>
    <w:rsid w:val="00D64622"/>
    <w:rsid w:val="00D666BB"/>
    <w:rsid w:val="00D70CE5"/>
    <w:rsid w:val="00D720DF"/>
    <w:rsid w:val="00D81D93"/>
    <w:rsid w:val="00D92ED4"/>
    <w:rsid w:val="00D94ABF"/>
    <w:rsid w:val="00DC6F95"/>
    <w:rsid w:val="00DD286A"/>
    <w:rsid w:val="00DF32E6"/>
    <w:rsid w:val="00DF33BB"/>
    <w:rsid w:val="00DF3BF3"/>
    <w:rsid w:val="00E14203"/>
    <w:rsid w:val="00E20245"/>
    <w:rsid w:val="00E4379F"/>
    <w:rsid w:val="00E469AC"/>
    <w:rsid w:val="00E60B48"/>
    <w:rsid w:val="00E65596"/>
    <w:rsid w:val="00E706FC"/>
    <w:rsid w:val="00E71CB8"/>
    <w:rsid w:val="00E77982"/>
    <w:rsid w:val="00EA0042"/>
    <w:rsid w:val="00EA4503"/>
    <w:rsid w:val="00EB1D1B"/>
    <w:rsid w:val="00ED05A5"/>
    <w:rsid w:val="00ED0964"/>
    <w:rsid w:val="00EE341E"/>
    <w:rsid w:val="00EF3B1E"/>
    <w:rsid w:val="00F00363"/>
    <w:rsid w:val="00F254E2"/>
    <w:rsid w:val="00F36875"/>
    <w:rsid w:val="00F4748F"/>
    <w:rsid w:val="00F51E3E"/>
    <w:rsid w:val="00F5234F"/>
    <w:rsid w:val="00F53B71"/>
    <w:rsid w:val="00F6096B"/>
    <w:rsid w:val="00F716E1"/>
    <w:rsid w:val="00F7521F"/>
    <w:rsid w:val="00F908C3"/>
    <w:rsid w:val="00F91753"/>
    <w:rsid w:val="00FB1F01"/>
    <w:rsid w:val="00FB4B51"/>
    <w:rsid w:val="00FB6857"/>
    <w:rsid w:val="00FC1FEA"/>
    <w:rsid w:val="00FE2094"/>
    <w:rsid w:val="00FE6073"/>
    <w:rsid w:val="00FF673C"/>
    <w:rsid w:val="1EC2A498"/>
    <w:rsid w:val="3FE1BB40"/>
    <w:rsid w:val="455A7168"/>
    <w:rsid w:val="6951545D"/>
    <w:rsid w:val="69F74CC8"/>
    <w:rsid w:val="71C7F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006C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666666" w:themeColor="background2"/>
        <w:sz w:val="18"/>
        <w:szCs w:val="18"/>
        <w:lang w:val="es-ES" w:eastAsia="en-US" w:bidi="ar-SA"/>
      </w:rPr>
    </w:rPrDefault>
    <w:pPrDefault>
      <w:pPr>
        <w:spacing w:before="80" w:after="240" w:line="22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itulo_3"/>
    <w:qFormat/>
    <w:rsid w:val="001F1D07"/>
    <w:pPr>
      <w:framePr w:wrap="around" w:vAnchor="text" w:hAnchor="text" w:xAlign="center" w:y="1"/>
      <w:spacing w:after="0" w:line="240" w:lineRule="auto"/>
      <w:suppressOverlap/>
    </w:pPr>
    <w:rPr>
      <w:b/>
      <w:color w:val="6491BB"/>
      <w:lang w:val="en-US"/>
    </w:rPr>
  </w:style>
  <w:style w:type="paragraph" w:styleId="Ttulo1">
    <w:name w:val="heading 1"/>
    <w:aliases w:val="Título_2"/>
    <w:basedOn w:val="Normal"/>
    <w:next w:val="Normal"/>
    <w:link w:val="Ttulo1Car"/>
    <w:uiPriority w:val="9"/>
    <w:qFormat/>
    <w:rsid w:val="002E160E"/>
    <w:pPr>
      <w:keepNext/>
      <w:keepLines/>
      <w:framePr w:wrap="around"/>
      <w:spacing w:before="0" w:line="180" w:lineRule="auto"/>
      <w:outlineLvl w:val="0"/>
    </w:pPr>
    <w:rPr>
      <w:rFonts w:ascii="Calibri Light" w:eastAsiaTheme="majorEastAsia" w:hAnsi="Calibri Light" w:cs="Calibri Light"/>
      <w:caps/>
      <w:color w:val="auto"/>
      <w:sz w:val="28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20ECB"/>
    <w:pPr>
      <w:keepNext/>
      <w:keepLines/>
      <w:framePr w:wrap="around"/>
      <w:spacing w:before="0" w:line="400" w:lineRule="exact"/>
      <w:outlineLvl w:val="1"/>
    </w:pPr>
    <w:rPr>
      <w:rFonts w:eastAsiaTheme="majorEastAsia" w:cstheme="majorBidi"/>
      <w:color w:val="5E7697" w:themeColor="accen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rsid w:val="008C78F5"/>
    <w:pPr>
      <w:keepNext/>
      <w:keepLines/>
      <w:framePr w:wrap="around"/>
      <w:spacing w:line="400" w:lineRule="exact"/>
      <w:outlineLvl w:val="2"/>
    </w:pPr>
    <w:rPr>
      <w:rFonts w:eastAsiaTheme="majorEastAsia" w:cstheme="majorBidi"/>
      <w:color w:val="5E7697" w:themeColor="accent1"/>
      <w:sz w:val="28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rsid w:val="004E6AB2"/>
    <w:pPr>
      <w:keepNext/>
      <w:keepLines/>
      <w:framePr w:wrap="around"/>
      <w:spacing w:line="440" w:lineRule="exact"/>
      <w:outlineLvl w:val="3"/>
    </w:pPr>
    <w:rPr>
      <w:rFonts w:eastAsiaTheme="majorEastAsia" w:cstheme="majorBidi"/>
      <w:b w:val="0"/>
      <w:iCs/>
      <w:color w:val="718EB5" w:themeColor="accent3"/>
      <w:sz w:val="28"/>
    </w:rPr>
  </w:style>
  <w:style w:type="paragraph" w:styleId="Ttulo5">
    <w:name w:val="heading 5"/>
    <w:basedOn w:val="Normal"/>
    <w:next w:val="Normal"/>
    <w:link w:val="Ttulo5Car"/>
    <w:uiPriority w:val="9"/>
    <w:semiHidden/>
    <w:rsid w:val="00BB3142"/>
    <w:pPr>
      <w:keepNext/>
      <w:keepLines/>
      <w:framePr w:wrap="around"/>
      <w:spacing w:before="40"/>
      <w:outlineLvl w:val="4"/>
    </w:pPr>
    <w:rPr>
      <w:rFonts w:asciiTheme="majorHAnsi" w:eastAsiaTheme="majorEastAsia" w:hAnsiTheme="majorHAnsi" w:cstheme="majorBidi"/>
      <w:color w:val="465870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rsid w:val="002B0852"/>
    <w:pPr>
      <w:keepNext/>
      <w:keepLines/>
      <w:framePr w:wrap="around"/>
      <w:spacing w:before="40"/>
      <w:outlineLvl w:val="5"/>
    </w:pPr>
    <w:rPr>
      <w:rFonts w:asciiTheme="majorHAnsi" w:eastAsiaTheme="majorEastAsia" w:hAnsiTheme="majorHAnsi" w:cstheme="majorBidi"/>
      <w:color w:val="2F3A4B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BA3E51"/>
    <w:pPr>
      <w:framePr w:wrap="around"/>
      <w:tabs>
        <w:tab w:val="center" w:pos="4677"/>
        <w:tab w:val="right" w:pos="9355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857CB"/>
  </w:style>
  <w:style w:type="paragraph" w:styleId="Piedepgina">
    <w:name w:val="footer"/>
    <w:basedOn w:val="Normal"/>
    <w:link w:val="PiedepginaCar"/>
    <w:uiPriority w:val="99"/>
    <w:semiHidden/>
    <w:rsid w:val="00BA3E51"/>
    <w:pPr>
      <w:framePr w:wrap="around"/>
      <w:tabs>
        <w:tab w:val="center" w:pos="4677"/>
        <w:tab w:val="right" w:pos="9355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857CB"/>
  </w:style>
  <w:style w:type="paragraph" w:styleId="Textodeglobo">
    <w:name w:val="Balloon Text"/>
    <w:basedOn w:val="Normal"/>
    <w:link w:val="TextodegloboCar"/>
    <w:uiPriority w:val="99"/>
    <w:semiHidden/>
    <w:unhideWhenUsed/>
    <w:rsid w:val="00BA3E51"/>
    <w:pPr>
      <w:framePr w:wrap="around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E51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BA3E51"/>
    <w:rPr>
      <w:color w:val="808080"/>
    </w:rPr>
  </w:style>
  <w:style w:type="table" w:styleId="Tablaconcuadrcula">
    <w:name w:val="Table Grid"/>
    <w:basedOn w:val="Tablanormal"/>
    <w:uiPriority w:val="39"/>
    <w:rsid w:val="00BA3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aliases w:val="Título_2 Car"/>
    <w:basedOn w:val="Fuentedeprrafopredeter"/>
    <w:link w:val="Ttulo1"/>
    <w:uiPriority w:val="9"/>
    <w:rsid w:val="002E160E"/>
    <w:rPr>
      <w:rFonts w:ascii="Calibri Light" w:eastAsiaTheme="majorEastAsia" w:hAnsi="Calibri Light" w:cs="Calibri Light"/>
      <w:b/>
      <w:caps/>
      <w:color w:val="auto"/>
      <w:sz w:val="2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20ECB"/>
    <w:rPr>
      <w:rFonts w:eastAsiaTheme="majorEastAsia" w:cstheme="majorBidi"/>
      <w:color w:val="5E7697" w:themeColor="accent1"/>
      <w:sz w:val="28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57CB"/>
    <w:rPr>
      <w:rFonts w:eastAsiaTheme="majorEastAsia" w:cstheme="majorBidi"/>
      <w:color w:val="5E7697" w:themeColor="accent1"/>
      <w:sz w:val="28"/>
      <w:szCs w:val="24"/>
    </w:rPr>
  </w:style>
  <w:style w:type="character" w:styleId="Hipervnculo">
    <w:name w:val="Hyperlink"/>
    <w:basedOn w:val="Fuentedeprrafopredeter"/>
    <w:uiPriority w:val="99"/>
    <w:semiHidden/>
    <w:rsid w:val="000F3F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F3FE2"/>
    <w:rPr>
      <w:color w:val="605E5C"/>
      <w:shd w:val="clear" w:color="auto" w:fill="E1DFDD"/>
    </w:rPr>
  </w:style>
  <w:style w:type="paragraph" w:styleId="Sinespaciado">
    <w:name w:val="No Spacing"/>
    <w:aliases w:val="normal"/>
    <w:uiPriority w:val="1"/>
    <w:qFormat/>
    <w:rsid w:val="00BA600B"/>
    <w:pPr>
      <w:framePr w:wrap="around" w:vAnchor="text" w:hAnchor="text" w:xAlign="center" w:y="1"/>
      <w:spacing w:before="0" w:after="0" w:line="240" w:lineRule="auto"/>
      <w:suppressOverlap/>
    </w:pPr>
    <w:rPr>
      <w:noProof/>
      <w:color w:val="auto"/>
      <w:lang w:val="en-GB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57CB"/>
    <w:rPr>
      <w:rFonts w:eastAsiaTheme="majorEastAsia" w:cstheme="majorBidi"/>
      <w:b/>
      <w:iCs/>
      <w:color w:val="718EB5" w:themeColor="accent3"/>
      <w:sz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57CB"/>
    <w:rPr>
      <w:rFonts w:asciiTheme="majorHAnsi" w:eastAsiaTheme="majorEastAsia" w:hAnsiTheme="majorHAnsi" w:cstheme="majorBidi"/>
      <w:color w:val="465870" w:themeColor="accent1" w:themeShade="BF"/>
    </w:rPr>
  </w:style>
  <w:style w:type="paragraph" w:styleId="Prrafodelista">
    <w:name w:val="List Paragraph"/>
    <w:basedOn w:val="Normal"/>
    <w:uiPriority w:val="34"/>
    <w:qFormat/>
    <w:rsid w:val="00320ECB"/>
    <w:pPr>
      <w:framePr w:wrap="around"/>
      <w:numPr>
        <w:numId w:val="1"/>
      </w:numPr>
      <w:spacing w:before="60" w:after="60" w:line="400" w:lineRule="exact"/>
      <w:ind w:left="360"/>
      <w:contextualSpacing/>
    </w:pPr>
    <w:rPr>
      <w:caps/>
      <w:color w:val="5E7697" w:themeColor="accent1"/>
      <w:sz w:val="26"/>
    </w:rPr>
  </w:style>
  <w:style w:type="paragraph" w:styleId="Puesto">
    <w:name w:val="Title"/>
    <w:aliases w:val="Ttulo_1"/>
    <w:basedOn w:val="Normal"/>
    <w:next w:val="Normal"/>
    <w:link w:val="PuestoCar"/>
    <w:uiPriority w:val="10"/>
    <w:qFormat/>
    <w:rsid w:val="00847A44"/>
    <w:pPr>
      <w:framePr w:wrap="around"/>
      <w:spacing w:before="120" w:line="180" w:lineRule="auto"/>
      <w:jc w:val="center"/>
    </w:pPr>
    <w:rPr>
      <w:rFonts w:eastAsiaTheme="majorEastAsia" w:cstheme="minorHAnsi"/>
      <w:caps/>
      <w:color w:val="000000" w:themeColor="text1"/>
      <w:spacing w:val="-10"/>
      <w:kern w:val="28"/>
      <w:sz w:val="60"/>
      <w:szCs w:val="56"/>
      <w:lang w:val="es-ES"/>
    </w:rPr>
  </w:style>
  <w:style w:type="character" w:customStyle="1" w:styleId="PuestoCar">
    <w:name w:val="Puesto Car"/>
    <w:aliases w:val="Ttulo_1 Car"/>
    <w:basedOn w:val="Fuentedeprrafopredeter"/>
    <w:link w:val="Puesto"/>
    <w:uiPriority w:val="10"/>
    <w:rsid w:val="00847A44"/>
    <w:rPr>
      <w:rFonts w:eastAsiaTheme="majorEastAsia" w:cstheme="minorHAnsi"/>
      <w:caps/>
      <w:color w:val="000000" w:themeColor="text1"/>
      <w:spacing w:val="-10"/>
      <w:kern w:val="28"/>
      <w:sz w:val="60"/>
      <w:szCs w:val="5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57CB"/>
    <w:rPr>
      <w:rFonts w:asciiTheme="majorHAnsi" w:eastAsiaTheme="majorEastAsia" w:hAnsiTheme="majorHAnsi" w:cstheme="majorBidi"/>
      <w:color w:val="2F3A4B" w:themeColor="accent1" w:themeShade="7F"/>
    </w:rPr>
  </w:style>
  <w:style w:type="paragraph" w:styleId="Subttulo">
    <w:name w:val="Subtitle"/>
    <w:basedOn w:val="Normal"/>
    <w:next w:val="Normal"/>
    <w:link w:val="SubttuloCar"/>
    <w:uiPriority w:val="11"/>
    <w:qFormat/>
    <w:rsid w:val="00320ECB"/>
    <w:pPr>
      <w:framePr w:wrap="around"/>
      <w:numPr>
        <w:ilvl w:val="1"/>
      </w:numPr>
      <w:spacing w:before="0" w:line="180" w:lineRule="auto"/>
      <w:jc w:val="center"/>
    </w:pPr>
    <w:rPr>
      <w:rFonts w:eastAsiaTheme="minorEastAsia"/>
      <w:caps/>
      <w:color w:val="5E7697" w:themeColor="accent1"/>
      <w:spacing w:val="-10"/>
      <w:sz w:val="26"/>
    </w:rPr>
  </w:style>
  <w:style w:type="character" w:customStyle="1" w:styleId="SubttuloCar">
    <w:name w:val="Subtítulo Car"/>
    <w:basedOn w:val="Fuentedeprrafopredeter"/>
    <w:link w:val="Subttulo"/>
    <w:uiPriority w:val="11"/>
    <w:rsid w:val="00320ECB"/>
    <w:rPr>
      <w:rFonts w:eastAsiaTheme="minorEastAsia"/>
      <w:caps/>
      <w:color w:val="5E7697" w:themeColor="accent1"/>
      <w:spacing w:val="-10"/>
      <w:sz w:val="26"/>
      <w:lang w:val="en-US"/>
    </w:rPr>
  </w:style>
  <w:style w:type="paragraph" w:customStyle="1" w:styleId="Contacto">
    <w:name w:val="Contacto"/>
    <w:basedOn w:val="Normal"/>
    <w:link w:val="Carcterdecontacto"/>
    <w:uiPriority w:val="12"/>
    <w:qFormat/>
    <w:rsid w:val="00320ECB"/>
    <w:pPr>
      <w:framePr w:wrap="around"/>
      <w:spacing w:line="420" w:lineRule="exact"/>
      <w:contextualSpacing/>
    </w:pPr>
    <w:rPr>
      <w:color w:val="434343" w:themeColor="accent6"/>
      <w:sz w:val="26"/>
    </w:rPr>
  </w:style>
  <w:style w:type="paragraph" w:styleId="Fecha">
    <w:name w:val="Date"/>
    <w:basedOn w:val="Normal"/>
    <w:next w:val="Normal"/>
    <w:link w:val="FechaCar"/>
    <w:uiPriority w:val="99"/>
    <w:qFormat/>
    <w:rsid w:val="00320ECB"/>
    <w:pPr>
      <w:framePr w:wrap="around"/>
      <w:spacing w:before="40" w:after="40"/>
    </w:pPr>
    <w:rPr>
      <w:color w:val="806153" w:themeColor="accent4"/>
    </w:rPr>
  </w:style>
  <w:style w:type="character" w:customStyle="1" w:styleId="Carcterdecontacto">
    <w:name w:val="Carácter de contacto"/>
    <w:basedOn w:val="Fuentedeprrafopredeter"/>
    <w:link w:val="Contacto"/>
    <w:uiPriority w:val="12"/>
    <w:rsid w:val="00320ECB"/>
    <w:rPr>
      <w:color w:val="434343" w:themeColor="accent6"/>
      <w:sz w:val="26"/>
      <w:lang w:val="en-US"/>
    </w:rPr>
  </w:style>
  <w:style w:type="character" w:customStyle="1" w:styleId="FechaCar">
    <w:name w:val="Fecha Car"/>
    <w:basedOn w:val="Fuentedeprrafopredeter"/>
    <w:link w:val="Fecha"/>
    <w:uiPriority w:val="99"/>
    <w:rsid w:val="00320ECB"/>
    <w:rPr>
      <w:color w:val="806153" w:themeColor="accent4"/>
      <w:lang w:val="en-US"/>
    </w:rPr>
  </w:style>
  <w:style w:type="paragraph" w:customStyle="1" w:styleId="paragraph">
    <w:name w:val="paragraph"/>
    <w:basedOn w:val="Normal"/>
    <w:rsid w:val="00981B5C"/>
    <w:pPr>
      <w:framePr w:wrap="around"/>
      <w:spacing w:before="100" w:beforeAutospacing="1" w:after="100" w:afterAutospacing="1"/>
    </w:pPr>
    <w:rPr>
      <w:rFonts w:ascii="Times New Roman" w:eastAsia="Times New Roman" w:hAnsi="Times New Roman" w:cs="Times New Roman"/>
      <w:color w:val="404040" w:themeColor="text1" w:themeTint="BF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81B5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1B5C"/>
    <w:pPr>
      <w:framePr w:wrap="around"/>
      <w:spacing w:before="120" w:after="120"/>
    </w:pPr>
    <w:rPr>
      <w:rFonts w:eastAsiaTheme="minorEastAsia"/>
      <w:color w:val="404040" w:themeColor="text1" w:themeTint="BF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1B5C"/>
    <w:rPr>
      <w:rFonts w:eastAsiaTheme="minorEastAsia"/>
      <w:color w:val="404040" w:themeColor="text1" w:themeTint="BF"/>
      <w:sz w:val="20"/>
      <w:szCs w:val="20"/>
      <w:lang w:val="es-ES_tradnl" w:eastAsia="es-ES"/>
    </w:rPr>
  </w:style>
  <w:style w:type="character" w:customStyle="1" w:styleId="normaltextrun">
    <w:name w:val="normaltextrun"/>
    <w:basedOn w:val="Fuentedeprrafopredeter"/>
    <w:rsid w:val="00362CE1"/>
  </w:style>
  <w:style w:type="character" w:customStyle="1" w:styleId="eop">
    <w:name w:val="eop"/>
    <w:basedOn w:val="Fuentedeprrafopredeter"/>
    <w:rsid w:val="00362CE1"/>
  </w:style>
  <w:style w:type="paragraph" w:styleId="Revisin">
    <w:name w:val="Revision"/>
    <w:hidden/>
    <w:uiPriority w:val="99"/>
    <w:semiHidden/>
    <w:rsid w:val="00DF33BB"/>
    <w:pPr>
      <w:spacing w:before="0" w:after="0" w:line="240" w:lineRule="auto"/>
    </w:pPr>
    <w:rPr>
      <w:b/>
      <w:color w:val="6491BB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microsoft.com/office/2016/09/relationships/commentsIds" Target="commentsIds.xml"/><Relationship Id="rId21" Type="http://schemas.openxmlformats.org/officeDocument/2006/relationships/image" Target="media/image18.png"/><Relationship Id="rId34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16.pn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header" Target="head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p\AppData\Local\Packages\Microsoft.Office.Desktop_8wekyb3d8bbwe\LocalCache\Roaming\Microsoft\Templates\Curr&#237;culo%20en%20columnas.dotx" TargetMode="External"/></Relationships>
</file>

<file path=word/theme/theme1.xml><?xml version="1.0" encoding="utf-8"?>
<a:theme xmlns:a="http://schemas.openxmlformats.org/drawingml/2006/main" name="Тема Office">
  <a:themeElements>
    <a:clrScheme name="Custom 52">
      <a:dk1>
        <a:sysClr val="windowText" lastClr="000000"/>
      </a:dk1>
      <a:lt1>
        <a:sysClr val="window" lastClr="FFFFFF"/>
      </a:lt1>
      <a:dk2>
        <a:srgbClr val="333333"/>
      </a:dk2>
      <a:lt2>
        <a:srgbClr val="666666"/>
      </a:lt2>
      <a:accent1>
        <a:srgbClr val="5E7697"/>
      </a:accent1>
      <a:accent2>
        <a:srgbClr val="EACEB7"/>
      </a:accent2>
      <a:accent3>
        <a:srgbClr val="718EB5"/>
      </a:accent3>
      <a:accent4>
        <a:srgbClr val="806153"/>
      </a:accent4>
      <a:accent5>
        <a:srgbClr val="DAE2EC"/>
      </a:accent5>
      <a:accent6>
        <a:srgbClr val="434343"/>
      </a:accent6>
      <a:hlink>
        <a:srgbClr val="0563C1"/>
      </a:hlink>
      <a:folHlink>
        <a:srgbClr val="954F72"/>
      </a:folHlink>
    </a:clrScheme>
    <a:fontScheme name="Custom 37">
      <a:majorFont>
        <a:latin typeface="Bookman Old Style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629b79e9-a28f-407c-8cc8-1636cf4f63a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EC9FEAD6DC47488ABB64DD744A4FCB" ma:contentTypeVersion="12" ma:contentTypeDescription="Crear nuevo documento." ma:contentTypeScope="" ma:versionID="d93c658053d47b865fc08a08989d76ed">
  <xsd:schema xmlns:xsd="http://www.w3.org/2001/XMLSchema" xmlns:xs="http://www.w3.org/2001/XMLSchema" xmlns:p="http://schemas.microsoft.com/office/2006/metadata/properties" xmlns:ns2="629b79e9-a28f-407c-8cc8-1636cf4f63aa" xmlns:ns3="e1f858eb-8643-4883-92f2-9358f200fd02" targetNamespace="http://schemas.microsoft.com/office/2006/metadata/properties" ma:root="true" ma:fieldsID="08bf3cdeb6ca4cf528ebdd43659d8f0b" ns2:_="" ns3:_="">
    <xsd:import namespace="629b79e9-a28f-407c-8cc8-1636cf4f63aa"/>
    <xsd:import namespace="e1f858eb-8643-4883-92f2-9358f200fd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b79e9-a28f-407c-8cc8-1636cf4f63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f858eb-8643-4883-92f2-9358f200fd0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A123E-AC83-4E4A-BE5D-B91DD96A3404}">
  <ds:schemaRefs>
    <ds:schemaRef ds:uri="http://schemas.microsoft.com/office/2006/metadata/properties"/>
    <ds:schemaRef ds:uri="http://schemas.microsoft.com/office/infopath/2007/PartnerControls"/>
    <ds:schemaRef ds:uri="629b79e9-a28f-407c-8cc8-1636cf4f63aa"/>
  </ds:schemaRefs>
</ds:datastoreItem>
</file>

<file path=customXml/itemProps2.xml><?xml version="1.0" encoding="utf-8"?>
<ds:datastoreItem xmlns:ds="http://schemas.openxmlformats.org/officeDocument/2006/customXml" ds:itemID="{EBA4E611-6C4A-43EF-9618-381D1DDF3E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1B12F5-DD5B-43CC-80EF-C13542CC5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b79e9-a28f-407c-8cc8-1636cf4f63aa"/>
    <ds:schemaRef ds:uri="e1f858eb-8643-4883-92f2-9358f200fd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073CA8-1645-4377-86E8-AAFCE46ED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Currículo en columnas.dotx</Template>
  <TotalTime>0</TotalTime>
  <Pages>3</Pages>
  <Words>448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2020-10-28T11:22:00Z</dcterms:created>
  <dcterms:modified xsi:type="dcterms:W3CDTF">2020-11-03T16:53:00Z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0x010100D8EC9FEAD6DC47488ABB64DD744A4FCB</vt:lpwstr>
  </property>
</Properties>
</file>